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5ABB9D" w14:textId="77777777" w:rsidR="004647B8" w:rsidRDefault="004647B8" w:rsidP="004647B8">
      <w:pPr>
        <w:spacing w:after="0" w:line="240" w:lineRule="auto"/>
      </w:pPr>
      <w:bookmarkStart w:id="0" w:name="_GoBack"/>
      <w:bookmarkEnd w:id="0"/>
      <w:r w:rsidRPr="006E125E">
        <w:rPr>
          <w:b/>
          <w:sz w:val="40"/>
          <w:szCs w:val="40"/>
        </w:rPr>
        <w:t>NOTES FOR TEACHERS</w:t>
      </w:r>
      <w:r>
        <w:rPr>
          <w:b/>
          <w:sz w:val="40"/>
          <w:szCs w:val="40"/>
        </w:rPr>
        <w:t xml:space="preserve"> </w:t>
      </w:r>
    </w:p>
    <w:p w14:paraId="48DC2264" w14:textId="77777777" w:rsidR="004647B8" w:rsidRDefault="004647B8" w:rsidP="004647B8">
      <w:pPr>
        <w:spacing w:after="0" w:line="240" w:lineRule="auto"/>
        <w:rPr>
          <w:b/>
          <w:sz w:val="36"/>
          <w:szCs w:val="36"/>
        </w:rPr>
      </w:pPr>
    </w:p>
    <w:p w14:paraId="4020448C" w14:textId="77777777" w:rsidR="004647B8" w:rsidRPr="00161B97" w:rsidRDefault="004647B8" w:rsidP="004647B8">
      <w:pPr>
        <w:spacing w:after="0" w:line="240" w:lineRule="auto"/>
        <w:rPr>
          <w:b/>
          <w:sz w:val="28"/>
          <w:szCs w:val="28"/>
        </w:rPr>
      </w:pPr>
      <w:r w:rsidRPr="00161B97">
        <w:rPr>
          <w:b/>
          <w:sz w:val="28"/>
          <w:szCs w:val="28"/>
        </w:rPr>
        <w:t>SCRIPT</w:t>
      </w:r>
    </w:p>
    <w:p w14:paraId="30F2901E" w14:textId="77777777" w:rsidR="00F90170" w:rsidRDefault="00F90170" w:rsidP="00F90170">
      <w:pPr>
        <w:pStyle w:val="ListParagraph"/>
        <w:numPr>
          <w:ilvl w:val="0"/>
          <w:numId w:val="2"/>
        </w:numPr>
        <w:spacing w:after="0" w:line="240" w:lineRule="auto"/>
      </w:pPr>
      <w:r>
        <w:t>Please email your c</w:t>
      </w:r>
      <w:r w:rsidR="004647B8">
        <w:t xml:space="preserve">ompleted scripts to the OnTV Coordinator </w:t>
      </w:r>
      <w:r w:rsidRPr="00161B97">
        <w:rPr>
          <w:b/>
        </w:rPr>
        <w:t>two</w:t>
      </w:r>
      <w:r w:rsidR="004647B8" w:rsidRPr="00161B97">
        <w:rPr>
          <w:b/>
        </w:rPr>
        <w:t xml:space="preserve"> weeks</w:t>
      </w:r>
      <w:r w:rsidR="004647B8" w:rsidRPr="00F90170">
        <w:t xml:space="preserve"> </w:t>
      </w:r>
      <w:r w:rsidR="00161B97">
        <w:t>before</w:t>
      </w:r>
      <w:r w:rsidR="004647B8">
        <w:t xml:space="preserve"> your </w:t>
      </w:r>
      <w:r>
        <w:t>visit kristenr@experiencewellington.org.nz</w:t>
      </w:r>
      <w:r w:rsidR="004647B8">
        <w:t xml:space="preserve">. Each Newscast session requires a significant amount of set-up and prep before your group arrives, which is why scripts are requested early. </w:t>
      </w:r>
    </w:p>
    <w:p w14:paraId="648F9FE5" w14:textId="77777777" w:rsidR="004647B8" w:rsidRDefault="004647B8" w:rsidP="004647B8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If you are not able to meet this deadline, </w:t>
      </w:r>
      <w:r w:rsidR="00F90170">
        <w:t xml:space="preserve">please let the OnTV Coordinator know and </w:t>
      </w:r>
      <w:r>
        <w:t xml:space="preserve">we can switch your </w:t>
      </w:r>
      <w:r w:rsidR="00F90170">
        <w:t xml:space="preserve">programme to an OnTV session with </w:t>
      </w:r>
      <w:r>
        <w:t xml:space="preserve">a pre-written script. </w:t>
      </w:r>
    </w:p>
    <w:p w14:paraId="74F5FB97" w14:textId="77777777" w:rsidR="004647B8" w:rsidRDefault="004647B8" w:rsidP="004647B8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Scripts sent in must be </w:t>
      </w:r>
      <w:r w:rsidRPr="00641A12">
        <w:rPr>
          <w:b/>
        </w:rPr>
        <w:t>typed</w:t>
      </w:r>
      <w:r>
        <w:t xml:space="preserve">, not handwritten, and </w:t>
      </w:r>
      <w:r w:rsidR="00161B97">
        <w:t>submitted</w:t>
      </w:r>
      <w:r>
        <w:t xml:space="preserve"> with your group’s Cast and Crew List</w:t>
      </w:r>
      <w:r w:rsidR="00F90170">
        <w:t>.</w:t>
      </w:r>
    </w:p>
    <w:p w14:paraId="1BC1C32C" w14:textId="77777777" w:rsidR="004647B8" w:rsidRDefault="004647B8" w:rsidP="004647B8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Scripts will be printed by Capital E and marked up for each student’s role </w:t>
      </w:r>
      <w:r w:rsidR="00161B97">
        <w:t xml:space="preserve">before </w:t>
      </w:r>
      <w:r>
        <w:t>your session and the autocue will be prepped with your script.</w:t>
      </w:r>
    </w:p>
    <w:p w14:paraId="73693770" w14:textId="77777777" w:rsidR="004647B8" w:rsidRDefault="004647B8" w:rsidP="004647B8">
      <w:pPr>
        <w:pStyle w:val="ListParagraph"/>
      </w:pPr>
    </w:p>
    <w:p w14:paraId="2680B654" w14:textId="77777777" w:rsidR="004647B8" w:rsidRDefault="004647B8" w:rsidP="004647B8">
      <w:pPr>
        <w:pStyle w:val="ListParagraph"/>
        <w:spacing w:after="0" w:line="240" w:lineRule="auto"/>
      </w:pPr>
    </w:p>
    <w:p w14:paraId="32DF8B0F" w14:textId="77777777" w:rsidR="004647B8" w:rsidRPr="00161B97" w:rsidRDefault="004647B8" w:rsidP="004647B8">
      <w:pPr>
        <w:spacing w:after="0" w:line="240" w:lineRule="auto"/>
        <w:rPr>
          <w:b/>
          <w:sz w:val="28"/>
          <w:szCs w:val="28"/>
        </w:rPr>
      </w:pPr>
      <w:r w:rsidRPr="00161B97">
        <w:rPr>
          <w:b/>
          <w:sz w:val="28"/>
          <w:szCs w:val="28"/>
        </w:rPr>
        <w:t>IMAGES</w:t>
      </w:r>
    </w:p>
    <w:p w14:paraId="44E6906C" w14:textId="77777777" w:rsidR="004647B8" w:rsidRDefault="00F90170" w:rsidP="00F90170">
      <w:pPr>
        <w:spacing w:after="0" w:line="240" w:lineRule="auto"/>
      </w:pPr>
      <w:r>
        <w:t xml:space="preserve">For your Newscast programme you’ll need images to </w:t>
      </w:r>
      <w:r w:rsidR="004647B8">
        <w:t>use as greenscreen interview backgrounds.</w:t>
      </w:r>
      <w:r>
        <w:t xml:space="preserve"> </w:t>
      </w:r>
      <w:r w:rsidR="004647B8">
        <w:t xml:space="preserve">Images may be sourced online during your session by </w:t>
      </w:r>
      <w:r>
        <w:t>a student</w:t>
      </w:r>
      <w:r w:rsidR="004647B8">
        <w:t xml:space="preserve"> assigned to the Graphic Artist role</w:t>
      </w:r>
      <w:r>
        <w:t>, or</w:t>
      </w:r>
    </w:p>
    <w:p w14:paraId="5C3F4E22" w14:textId="77777777" w:rsidR="004647B8" w:rsidRPr="0059217C" w:rsidRDefault="004647B8" w:rsidP="004647B8">
      <w:pPr>
        <w:pStyle w:val="ListParagraph"/>
        <w:numPr>
          <w:ilvl w:val="0"/>
          <w:numId w:val="3"/>
        </w:numPr>
        <w:spacing w:after="0" w:line="240" w:lineRule="auto"/>
      </w:pPr>
      <w:r w:rsidRPr="0059217C">
        <w:t xml:space="preserve">If you have found images or videos beforehand, please supply these to the OnTV Coordinator with your script, </w:t>
      </w:r>
      <w:r w:rsidR="00F90170">
        <w:t>two</w:t>
      </w:r>
      <w:r w:rsidRPr="0059217C">
        <w:rPr>
          <w:b/>
        </w:rPr>
        <w:t xml:space="preserve"> </w:t>
      </w:r>
      <w:r w:rsidRPr="00F90170">
        <w:t xml:space="preserve">weeks </w:t>
      </w:r>
      <w:r w:rsidR="00F90170">
        <w:t>before your visit</w:t>
      </w:r>
      <w:r w:rsidRPr="0059217C">
        <w:t xml:space="preserve">. </w:t>
      </w:r>
    </w:p>
    <w:p w14:paraId="03A55276" w14:textId="77777777" w:rsidR="004647B8" w:rsidRPr="0059217C" w:rsidRDefault="004647B8" w:rsidP="004647B8">
      <w:pPr>
        <w:pStyle w:val="ListParagraph"/>
        <w:numPr>
          <w:ilvl w:val="0"/>
          <w:numId w:val="3"/>
        </w:numPr>
      </w:pPr>
      <w:r w:rsidRPr="0059217C">
        <w:t xml:space="preserve">Images must be </w:t>
      </w:r>
      <w:r w:rsidRPr="00F90170">
        <w:t>copyright free</w:t>
      </w:r>
      <w:r w:rsidRPr="0059217C">
        <w:t xml:space="preserve">. When undertaking a Google Image Search, select the following options: ‘Tools’, ‘Usage Rights’, </w:t>
      </w:r>
      <w:r w:rsidR="00F90170">
        <w:t xml:space="preserve">and then </w:t>
      </w:r>
      <w:r w:rsidRPr="0059217C">
        <w:t>‘Labelled for Reuse’</w:t>
      </w:r>
      <w:r>
        <w:t>.</w:t>
      </w:r>
    </w:p>
    <w:p w14:paraId="78591FC0" w14:textId="77777777" w:rsidR="004647B8" w:rsidRDefault="004647B8" w:rsidP="004647B8">
      <w:pPr>
        <w:pStyle w:val="ListParagraph"/>
        <w:numPr>
          <w:ilvl w:val="0"/>
          <w:numId w:val="3"/>
        </w:numPr>
        <w:spacing w:after="0" w:line="240" w:lineRule="auto"/>
      </w:pPr>
      <w:r w:rsidRPr="00F90170">
        <w:t>Images must be high resolution</w:t>
      </w:r>
      <w:r w:rsidRPr="0059217C">
        <w:t xml:space="preserve"> and </w:t>
      </w:r>
      <w:r w:rsidRPr="00F90170">
        <w:t>landscape</w:t>
      </w:r>
      <w:r w:rsidRPr="0059217C">
        <w:t>. When</w:t>
      </w:r>
      <w:r>
        <w:t xml:space="preserve"> </w:t>
      </w:r>
      <w:r w:rsidR="00F90170">
        <w:t>using</w:t>
      </w:r>
      <w:r>
        <w:t xml:space="preserve"> Google Image Search, select the following options: ‘Tools’, ‘Size’, ‘Large’.</w:t>
      </w:r>
    </w:p>
    <w:p w14:paraId="0E24135F" w14:textId="77777777" w:rsidR="004647B8" w:rsidRDefault="004647B8" w:rsidP="004647B8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Please </w:t>
      </w:r>
      <w:r w:rsidR="00641A12">
        <w:t>contact</w:t>
      </w:r>
      <w:r>
        <w:t xml:space="preserve"> the OnTV coordinator by email if you have sent images via Google Drive or email, to check that images have been received.</w:t>
      </w:r>
    </w:p>
    <w:p w14:paraId="1907D87D" w14:textId="77777777" w:rsidR="004647B8" w:rsidRDefault="004647B8" w:rsidP="004647B8">
      <w:pPr>
        <w:spacing w:after="0" w:line="240" w:lineRule="auto"/>
      </w:pPr>
    </w:p>
    <w:p w14:paraId="5D08F6FE" w14:textId="77777777" w:rsidR="004647B8" w:rsidRDefault="004647B8" w:rsidP="004647B8">
      <w:pPr>
        <w:spacing w:after="0" w:line="240" w:lineRule="auto"/>
      </w:pPr>
      <w:r w:rsidRPr="00161B97">
        <w:rPr>
          <w:b/>
          <w:sz w:val="28"/>
          <w:szCs w:val="28"/>
        </w:rPr>
        <w:t>ADDITIONAL MATERIALS / REQUESTS</w:t>
      </w:r>
    </w:p>
    <w:p w14:paraId="3BF86855" w14:textId="77777777" w:rsidR="004647B8" w:rsidRDefault="00641A12" w:rsidP="004647B8">
      <w:pPr>
        <w:spacing w:after="0" w:line="240" w:lineRule="auto"/>
      </w:pPr>
      <w:r>
        <w:t xml:space="preserve">Please discuss any </w:t>
      </w:r>
      <w:r w:rsidR="004647B8">
        <w:t xml:space="preserve">additional requests for your Newscast session (for example, change in the show order, use of additional images or videos during the show </w:t>
      </w:r>
      <w:r w:rsidR="00F90170">
        <w:t>etc.</w:t>
      </w:r>
      <w:r w:rsidR="004647B8">
        <w:t xml:space="preserve">) with the OnTV Coordinator ahead of time. </w:t>
      </w:r>
    </w:p>
    <w:p w14:paraId="43C75A99" w14:textId="77777777" w:rsidR="00AB701F" w:rsidRDefault="00AB701F" w:rsidP="004647B8">
      <w:pPr>
        <w:spacing w:after="0" w:line="240" w:lineRule="auto"/>
      </w:pPr>
    </w:p>
    <w:p w14:paraId="51EB71A1" w14:textId="77777777" w:rsidR="004647B8" w:rsidRDefault="00161B97" w:rsidP="004647B8">
      <w:pPr>
        <w:spacing w:after="0" w:line="240" w:lineRule="auto"/>
      </w:pPr>
      <w:r>
        <w:t xml:space="preserve">OnTV Coordinator </w:t>
      </w:r>
      <w:r w:rsidR="00AB701F">
        <w:t xml:space="preserve">- </w:t>
      </w:r>
      <w:r w:rsidR="00641A12">
        <w:t>0</w:t>
      </w:r>
      <w:r w:rsidR="004647B8">
        <w:t>4 913 3734</w:t>
      </w:r>
      <w:r w:rsidR="00641A12">
        <w:t xml:space="preserve"> or</w:t>
      </w:r>
      <w:r w:rsidR="00FA041E">
        <w:t xml:space="preserve"> </w:t>
      </w:r>
      <w:hyperlink r:id="rId8" w:history="1">
        <w:r w:rsidR="004647B8" w:rsidRPr="00E9569D">
          <w:rPr>
            <w:rStyle w:val="Hyperlink"/>
          </w:rPr>
          <w:t>kristenr@experiencewellington.org.nz</w:t>
        </w:r>
      </w:hyperlink>
    </w:p>
    <w:p w14:paraId="5073035B" w14:textId="77777777" w:rsidR="004647B8" w:rsidRDefault="004647B8" w:rsidP="004647B8">
      <w:pPr>
        <w:spacing w:after="0" w:line="240" w:lineRule="auto"/>
      </w:pPr>
    </w:p>
    <w:p w14:paraId="67549A0A" w14:textId="77777777" w:rsidR="004647B8" w:rsidRDefault="004647B8" w:rsidP="004647B8">
      <w:pPr>
        <w:spacing w:after="0" w:line="240" w:lineRule="auto"/>
      </w:pPr>
    </w:p>
    <w:p w14:paraId="33A6659F" w14:textId="77777777" w:rsidR="004647B8" w:rsidRDefault="004647B8" w:rsidP="004647B8">
      <w:pPr>
        <w:spacing w:after="0" w:line="240" w:lineRule="auto"/>
      </w:pPr>
    </w:p>
    <w:p w14:paraId="1195657F" w14:textId="77777777" w:rsidR="004647B8" w:rsidRDefault="004647B8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br w:type="page"/>
      </w:r>
    </w:p>
    <w:p w14:paraId="2B637FB9" w14:textId="77777777" w:rsidR="008E345C" w:rsidRDefault="008E345C" w:rsidP="008E345C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>NEWSCAST SCRIPT TEMPLATE</w:t>
      </w:r>
    </w:p>
    <w:p w14:paraId="232793BB" w14:textId="77777777" w:rsidR="008E345C" w:rsidRPr="008E345C" w:rsidRDefault="008E345C" w:rsidP="008E345C">
      <w:pPr>
        <w:spacing w:after="0" w:line="240" w:lineRule="auto"/>
        <w:rPr>
          <w:rFonts w:cstheme="minorHAnsi"/>
          <w:b/>
        </w:rPr>
      </w:pPr>
    </w:p>
    <w:p w14:paraId="405B3743" w14:textId="49739FC4" w:rsidR="008E345C" w:rsidRDefault="008E345C" w:rsidP="008E345C">
      <w:pPr>
        <w:spacing w:after="0" w:line="240" w:lineRule="auto"/>
        <w:rPr>
          <w:rFonts w:cstheme="minorHAnsi"/>
          <w:i/>
        </w:rPr>
      </w:pPr>
      <w:r w:rsidRPr="00427F90">
        <w:rPr>
          <w:rFonts w:cstheme="minorHAnsi"/>
          <w:b/>
        </w:rPr>
        <w:t xml:space="preserve">SCHOOL: </w:t>
      </w:r>
    </w:p>
    <w:p w14:paraId="2A5BD5AD" w14:textId="73C50209" w:rsidR="00991974" w:rsidRPr="00427F90" w:rsidRDefault="00991974" w:rsidP="008E345C">
      <w:pPr>
        <w:spacing w:after="0" w:line="240" w:lineRule="auto"/>
        <w:rPr>
          <w:rFonts w:cstheme="minorHAnsi"/>
          <w:b/>
        </w:rPr>
      </w:pPr>
      <w:r w:rsidRPr="00991974">
        <w:rPr>
          <w:rFonts w:cstheme="minorHAnsi"/>
          <w:b/>
          <w:noProof/>
          <w:lang w:eastAsia="en-NZ"/>
        </w:rPr>
        <mc:AlternateContent>
          <mc:Choice Requires="wps">
            <w:drawing>
              <wp:inline distT="0" distB="0" distL="0" distR="0" wp14:anchorId="30868A0D" wp14:editId="6E8E6B46">
                <wp:extent cx="5953125" cy="285750"/>
                <wp:effectExtent l="0" t="0" r="28575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A0673" w14:textId="4F07BDDE" w:rsidR="00991974" w:rsidRDefault="009919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868A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.7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">
                <v:textbox>
                  <w:txbxContent>
                    <w:p w14:paraId="048A0673" w14:textId="4F07BDDE" w:rsidR="00991974" w:rsidRDefault="00991974"/>
                  </w:txbxContent>
                </v:textbox>
                <w10:anchorlock/>
              </v:shape>
            </w:pict>
          </mc:Fallback>
        </mc:AlternateContent>
      </w:r>
    </w:p>
    <w:p w14:paraId="190DC24D" w14:textId="77777777" w:rsidR="00991974" w:rsidRDefault="00991974" w:rsidP="00711B07">
      <w:pPr>
        <w:spacing w:after="0" w:line="240" w:lineRule="auto"/>
        <w:rPr>
          <w:rFonts w:cstheme="minorHAnsi"/>
          <w:b/>
        </w:rPr>
      </w:pPr>
    </w:p>
    <w:p w14:paraId="0663E660" w14:textId="73C0AB07" w:rsidR="00F76035" w:rsidRDefault="008E345C" w:rsidP="00711B07">
      <w:pPr>
        <w:spacing w:after="0" w:line="240" w:lineRule="auto"/>
        <w:rPr>
          <w:rFonts w:cstheme="minorHAnsi"/>
          <w:i/>
        </w:rPr>
      </w:pPr>
      <w:r w:rsidRPr="00427F90">
        <w:rPr>
          <w:rFonts w:cstheme="minorHAnsi"/>
          <w:b/>
        </w:rPr>
        <w:t>BOOKING DATE AND TIME:</w:t>
      </w:r>
      <w:r w:rsidR="00F76035">
        <w:rPr>
          <w:rFonts w:cstheme="minorHAnsi"/>
          <w:b/>
        </w:rPr>
        <w:t xml:space="preserve"> </w:t>
      </w:r>
    </w:p>
    <w:p w14:paraId="416E10B2" w14:textId="0B9F98C8" w:rsidR="00991974" w:rsidRDefault="00991974" w:rsidP="00711B07">
      <w:pPr>
        <w:spacing w:after="0" w:line="240" w:lineRule="auto"/>
        <w:rPr>
          <w:rFonts w:cstheme="minorHAnsi"/>
          <w:i/>
        </w:rPr>
      </w:pPr>
      <w:r w:rsidRPr="00991974">
        <w:rPr>
          <w:rFonts w:cstheme="minorHAnsi"/>
          <w:b/>
          <w:noProof/>
          <w:lang w:eastAsia="en-NZ"/>
        </w:rPr>
        <mc:AlternateContent>
          <mc:Choice Requires="wps">
            <w:drawing>
              <wp:inline distT="0" distB="0" distL="0" distR="0" wp14:anchorId="4C08CAD4" wp14:editId="19D0A6F3">
                <wp:extent cx="5953125" cy="275112"/>
                <wp:effectExtent l="0" t="0" r="28575" b="10795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75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35EE5" w14:textId="77777777" w:rsidR="00991974" w:rsidRDefault="00991974" w:rsidP="009919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08CAD4" id="_x0000_s1027" type="#_x0000_t202" style="width:468.75pt;height:2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">
                <v:textbox>
                  <w:txbxContent>
                    <w:p w14:paraId="36835EE5" w14:textId="77777777" w:rsidR="00991974" w:rsidRDefault="00991974" w:rsidP="00991974"/>
                  </w:txbxContent>
                </v:textbox>
                <w10:anchorlock/>
              </v:shape>
            </w:pict>
          </mc:Fallback>
        </mc:AlternateContent>
      </w:r>
    </w:p>
    <w:p w14:paraId="04B4F00D" w14:textId="77777777" w:rsidR="00991974" w:rsidRDefault="00991974" w:rsidP="00711B07">
      <w:pPr>
        <w:spacing w:after="0" w:line="240" w:lineRule="auto"/>
        <w:rPr>
          <w:rFonts w:cstheme="minorHAnsi"/>
          <w:i/>
        </w:rPr>
      </w:pPr>
    </w:p>
    <w:p w14:paraId="4189ACF8" w14:textId="1DBCCF3C" w:rsidR="00711B07" w:rsidRDefault="00F76035" w:rsidP="00711B07">
      <w:pPr>
        <w:spacing w:after="0" w:line="240" w:lineRule="auto"/>
        <w:rPr>
          <w:rFonts w:cstheme="minorHAnsi"/>
          <w:i/>
        </w:rPr>
      </w:pPr>
      <w:r>
        <w:rPr>
          <w:rFonts w:cstheme="minorHAnsi"/>
          <w:b/>
        </w:rPr>
        <w:t xml:space="preserve">NAME OF YOUR SHOW: </w:t>
      </w:r>
    </w:p>
    <w:p w14:paraId="41886F4B" w14:textId="5EBDB25D" w:rsidR="00991974" w:rsidRPr="00F76035" w:rsidRDefault="00991974" w:rsidP="00711B07">
      <w:pPr>
        <w:spacing w:after="0" w:line="240" w:lineRule="auto"/>
        <w:rPr>
          <w:rFonts w:cstheme="minorHAnsi"/>
          <w:i/>
        </w:rPr>
      </w:pPr>
      <w:r w:rsidRPr="00991974">
        <w:rPr>
          <w:rFonts w:cstheme="minorHAnsi"/>
          <w:b/>
          <w:noProof/>
          <w:lang w:eastAsia="en-NZ"/>
        </w:rPr>
        <mc:AlternateContent>
          <mc:Choice Requires="wps">
            <w:drawing>
              <wp:inline distT="0" distB="0" distL="0" distR="0" wp14:anchorId="3C5445CE" wp14:editId="21070C4B">
                <wp:extent cx="5962650" cy="275112"/>
                <wp:effectExtent l="0" t="0" r="19050" b="10795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275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06DD1" w14:textId="77777777" w:rsidR="00991974" w:rsidRDefault="00991974" w:rsidP="009919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5445CE" id="_x0000_s1028" type="#_x0000_t202" style="width:469.5pt;height:2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">
                <v:textbox>
                  <w:txbxContent>
                    <w:p w14:paraId="5DF06DD1" w14:textId="77777777" w:rsidR="00991974" w:rsidRDefault="00991974" w:rsidP="00991974"/>
                  </w:txbxContent>
                </v:textbox>
                <w10:anchorlock/>
              </v:shape>
            </w:pict>
          </mc:Fallback>
        </mc:AlternateContent>
      </w:r>
    </w:p>
    <w:p w14:paraId="59BD737E" w14:textId="77777777" w:rsidR="008E345C" w:rsidRPr="008E345C" w:rsidRDefault="008E345C" w:rsidP="00711B07">
      <w:pPr>
        <w:spacing w:after="0" w:line="240" w:lineRule="auto"/>
        <w:rPr>
          <w:rFonts w:cstheme="minorHAnsi"/>
        </w:rPr>
      </w:pPr>
    </w:p>
    <w:p w14:paraId="54049AF7" w14:textId="77777777" w:rsidR="008E345C" w:rsidRDefault="008E345C" w:rsidP="00711B07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Notes: </w:t>
      </w:r>
    </w:p>
    <w:p w14:paraId="4FB9C8AD" w14:textId="77777777" w:rsidR="00F225F0" w:rsidRDefault="00F225F0" w:rsidP="00427F9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Please </w:t>
      </w:r>
      <w:r w:rsidR="00641A12">
        <w:rPr>
          <w:rFonts w:cstheme="minorHAnsi"/>
        </w:rPr>
        <w:t xml:space="preserve">read the </w:t>
      </w:r>
      <w:r w:rsidR="00641A12">
        <w:rPr>
          <w:rFonts w:cstheme="minorHAnsi"/>
          <w:b/>
        </w:rPr>
        <w:t>Notes for Teachers</w:t>
      </w:r>
      <w:r w:rsidR="004647B8">
        <w:rPr>
          <w:rFonts w:cstheme="minorHAnsi"/>
        </w:rPr>
        <w:t xml:space="preserve"> page </w:t>
      </w:r>
      <w:r>
        <w:rPr>
          <w:rFonts w:cstheme="minorHAnsi"/>
        </w:rPr>
        <w:t>before completing this script template.</w:t>
      </w:r>
    </w:p>
    <w:p w14:paraId="2554719C" w14:textId="77777777" w:rsidR="008E345C" w:rsidRPr="00427F90" w:rsidRDefault="003B7FE0" w:rsidP="00427F9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I</w:t>
      </w:r>
      <w:r w:rsidR="00F225F0">
        <w:rPr>
          <w:rFonts w:cstheme="minorHAnsi"/>
        </w:rPr>
        <w:t>ndicate clearly how your script is allocated between each presenter</w:t>
      </w:r>
      <w:r w:rsidR="008E345C" w:rsidRPr="00427F90">
        <w:rPr>
          <w:rFonts w:cstheme="minorHAnsi"/>
        </w:rPr>
        <w:t>, as per the template below (specifying P1, or P2</w:t>
      </w:r>
      <w:r w:rsidR="00784E5C">
        <w:rPr>
          <w:rFonts w:cstheme="minorHAnsi"/>
        </w:rPr>
        <w:t>, or using students names</w:t>
      </w:r>
      <w:r w:rsidR="008E345C" w:rsidRPr="00427F90">
        <w:rPr>
          <w:rFonts w:cstheme="minorHAnsi"/>
        </w:rPr>
        <w:t>).</w:t>
      </w:r>
    </w:p>
    <w:p w14:paraId="33974291" w14:textId="77777777" w:rsidR="0029596D" w:rsidRPr="00427F90" w:rsidRDefault="00641A12" w:rsidP="00427F9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A maximum of three to four</w:t>
      </w:r>
      <w:r w:rsidR="0029596D">
        <w:rPr>
          <w:rFonts w:cstheme="minorHAnsi"/>
        </w:rPr>
        <w:t xml:space="preserve"> should be </w:t>
      </w:r>
      <w:r w:rsidR="00F225F0">
        <w:rPr>
          <w:rFonts w:cstheme="minorHAnsi"/>
        </w:rPr>
        <w:t xml:space="preserve">included </w:t>
      </w:r>
      <w:r w:rsidR="0029596D">
        <w:rPr>
          <w:rFonts w:cstheme="minorHAnsi"/>
        </w:rPr>
        <w:t>for each interview. Answers may be pre-written</w:t>
      </w:r>
      <w:r w:rsidR="00F225F0">
        <w:rPr>
          <w:rFonts w:cstheme="minorHAnsi"/>
        </w:rPr>
        <w:t xml:space="preserve"> and included in your script</w:t>
      </w:r>
      <w:r w:rsidR="0029596D">
        <w:rPr>
          <w:rFonts w:cstheme="minorHAnsi"/>
        </w:rPr>
        <w:t>, or students can work on their answers during the OnTV session</w:t>
      </w:r>
      <w:r w:rsidR="00F225F0">
        <w:rPr>
          <w:rFonts w:cstheme="minorHAnsi"/>
        </w:rPr>
        <w:t>.</w:t>
      </w:r>
    </w:p>
    <w:p w14:paraId="4CE186CC" w14:textId="77777777" w:rsidR="00427F90" w:rsidRDefault="00427F90" w:rsidP="00427F9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427F90">
        <w:rPr>
          <w:rFonts w:cstheme="minorHAnsi"/>
        </w:rPr>
        <w:t xml:space="preserve">For smaller groups, </w:t>
      </w:r>
      <w:r w:rsidR="00F225F0">
        <w:rPr>
          <w:rFonts w:cstheme="minorHAnsi"/>
        </w:rPr>
        <w:t xml:space="preserve">you may choose to </w:t>
      </w:r>
      <w:r w:rsidRPr="00427F90">
        <w:rPr>
          <w:rFonts w:cstheme="minorHAnsi"/>
        </w:rPr>
        <w:t>leave out the optional sections (Stockmarket Report and Interview 4).</w:t>
      </w:r>
    </w:p>
    <w:p w14:paraId="02FD1CF3" w14:textId="77777777" w:rsidR="000A4401" w:rsidRPr="00427F90" w:rsidRDefault="000A4401" w:rsidP="00427F90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Example dialogue has been included in this template and may be </w:t>
      </w:r>
      <w:r w:rsidR="003B7FE0">
        <w:rPr>
          <w:rFonts w:cstheme="minorHAnsi"/>
        </w:rPr>
        <w:t>adjusted</w:t>
      </w:r>
      <w:r>
        <w:rPr>
          <w:rFonts w:cstheme="minorHAnsi"/>
        </w:rPr>
        <w:t>.</w:t>
      </w:r>
    </w:p>
    <w:p w14:paraId="434C4BC7" w14:textId="77777777" w:rsidR="008E345C" w:rsidRPr="008E345C" w:rsidRDefault="008E345C" w:rsidP="00711B07">
      <w:pPr>
        <w:spacing w:after="0" w:line="240" w:lineRule="auto"/>
        <w:rPr>
          <w:rFonts w:cstheme="minorHAnsi"/>
        </w:rPr>
      </w:pPr>
    </w:p>
    <w:p w14:paraId="6103DF4B" w14:textId="77777777" w:rsidR="00711B07" w:rsidRPr="00711B07" w:rsidRDefault="00711B07" w:rsidP="00711B07">
      <w:pPr>
        <w:spacing w:after="0" w:line="240" w:lineRule="auto"/>
        <w:rPr>
          <w:rFonts w:cstheme="minorHAnsi"/>
          <w:b/>
          <w:sz w:val="36"/>
          <w:szCs w:val="36"/>
        </w:rPr>
      </w:pPr>
      <w:r w:rsidRPr="00711B07">
        <w:rPr>
          <w:rFonts w:cstheme="minorHAnsi"/>
          <w:b/>
          <w:sz w:val="36"/>
          <w:szCs w:val="36"/>
        </w:rPr>
        <w:t>OPENING LINK – Presenter</w:t>
      </w:r>
      <w:r w:rsidR="008E345C">
        <w:rPr>
          <w:rFonts w:cstheme="minorHAnsi"/>
          <w:b/>
          <w:sz w:val="36"/>
          <w:szCs w:val="36"/>
        </w:rPr>
        <w:t>s</w:t>
      </w:r>
      <w:r w:rsidRPr="00711B07">
        <w:rPr>
          <w:rFonts w:cstheme="minorHAnsi"/>
          <w:b/>
          <w:sz w:val="36"/>
          <w:szCs w:val="36"/>
        </w:rPr>
        <w:t xml:space="preserve"> 1 &amp; 2</w:t>
      </w:r>
    </w:p>
    <w:p w14:paraId="6C9A3475" w14:textId="77777777" w:rsidR="007E0F54" w:rsidRDefault="007E0F54" w:rsidP="00711B07">
      <w:pPr>
        <w:spacing w:after="0" w:line="240" w:lineRule="auto"/>
        <w:rPr>
          <w:rFonts w:cstheme="minorHAnsi"/>
        </w:rPr>
      </w:pPr>
    </w:p>
    <w:p w14:paraId="72DB6223" w14:textId="77777777" w:rsidR="007E0F54" w:rsidRDefault="007E0F54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6550DFCF" w14:textId="77777777" w:rsidR="00711B07" w:rsidRPr="008B042C" w:rsidRDefault="008E345C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P1: </w:t>
      </w:r>
      <w:r w:rsidR="00711B07" w:rsidRPr="008B042C">
        <w:rPr>
          <w:rFonts w:cstheme="minorHAnsi"/>
        </w:rPr>
        <w:t>Kia ora, welcome to [NAME OF SHOW]</w:t>
      </w:r>
      <w:r w:rsidR="0052272A" w:rsidRPr="008B042C">
        <w:rPr>
          <w:rFonts w:cstheme="minorHAnsi"/>
        </w:rPr>
        <w:t>.</w:t>
      </w:r>
      <w:r w:rsidRPr="008B042C">
        <w:rPr>
          <w:rFonts w:cstheme="minorHAnsi"/>
        </w:rPr>
        <w:t xml:space="preserve"> </w:t>
      </w:r>
      <w:r w:rsidR="00711B07" w:rsidRPr="008B042C">
        <w:rPr>
          <w:rFonts w:cstheme="minorHAnsi"/>
        </w:rPr>
        <w:t xml:space="preserve">I’m [PRESENTER ONE] </w:t>
      </w:r>
    </w:p>
    <w:p w14:paraId="6AA6F538" w14:textId="77777777" w:rsidR="008E345C" w:rsidRPr="008B042C" w:rsidRDefault="008E345C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221A4A33" w14:textId="77777777" w:rsidR="00711B07" w:rsidRPr="008B042C" w:rsidRDefault="008E345C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P2: </w:t>
      </w:r>
      <w:r w:rsidR="00711B07" w:rsidRPr="008B042C">
        <w:rPr>
          <w:rFonts w:cstheme="minorHAnsi"/>
        </w:rPr>
        <w:t>And I’m [PRESENTER TWO]. Today on [NAME OF SHOW] we have:</w:t>
      </w:r>
    </w:p>
    <w:p w14:paraId="606BECD2" w14:textId="27692A01" w:rsidR="00991974" w:rsidRPr="008B042C" w:rsidRDefault="00711B07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</w:t>
      </w:r>
      <w:r w:rsidR="0052272A" w:rsidRPr="008B042C">
        <w:rPr>
          <w:rFonts w:cstheme="minorHAnsi"/>
        </w:rPr>
        <w:t xml:space="preserve">BRIEF </w:t>
      </w:r>
      <w:r w:rsidRPr="008B042C">
        <w:rPr>
          <w:rFonts w:cstheme="minorHAnsi"/>
        </w:rPr>
        <w:t xml:space="preserve">OVERVIEW OF </w:t>
      </w:r>
      <w:r w:rsidR="00CD0BCC" w:rsidRPr="008B042C">
        <w:rPr>
          <w:rFonts w:cstheme="minorHAnsi"/>
        </w:rPr>
        <w:t xml:space="preserve">YOUR </w:t>
      </w:r>
      <w:r w:rsidRPr="008B042C">
        <w:rPr>
          <w:rFonts w:cstheme="minorHAnsi"/>
        </w:rPr>
        <w:t>STORIES HERE]</w:t>
      </w:r>
    </w:p>
    <w:p w14:paraId="5E95A9B4" w14:textId="77777777" w:rsidR="00711B07" w:rsidRPr="00711B07" w:rsidRDefault="00711B07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2E9C3D53" w14:textId="77777777" w:rsidR="00711B07" w:rsidRPr="00711B07" w:rsidRDefault="00711B07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3AE97850" w14:textId="77777777" w:rsidR="00711B07" w:rsidRPr="00711B07" w:rsidRDefault="00711B07" w:rsidP="00711B07">
      <w:pPr>
        <w:spacing w:after="0" w:line="240" w:lineRule="auto"/>
        <w:rPr>
          <w:rFonts w:cstheme="minorHAnsi"/>
        </w:rPr>
      </w:pPr>
      <w:r w:rsidRPr="00711B07">
        <w:rPr>
          <w:rFonts w:cstheme="minorHAnsi"/>
        </w:rPr>
        <w:t xml:space="preserve"> </w:t>
      </w:r>
    </w:p>
    <w:p w14:paraId="29B962C4" w14:textId="77777777" w:rsidR="00711B07" w:rsidRPr="00711B07" w:rsidRDefault="00711B07" w:rsidP="00711B07">
      <w:pPr>
        <w:spacing w:after="0" w:line="240" w:lineRule="auto"/>
        <w:rPr>
          <w:rFonts w:cstheme="minorHAnsi"/>
        </w:rPr>
      </w:pPr>
    </w:p>
    <w:p w14:paraId="480EBA8A" w14:textId="77777777" w:rsidR="00711B07" w:rsidRPr="00711B07" w:rsidRDefault="00711B07" w:rsidP="00711B07">
      <w:pPr>
        <w:spacing w:after="0" w:line="240" w:lineRule="auto"/>
        <w:rPr>
          <w:rFonts w:cstheme="minorHAnsi"/>
          <w:b/>
          <w:sz w:val="36"/>
          <w:szCs w:val="36"/>
        </w:rPr>
      </w:pPr>
      <w:r w:rsidRPr="00711B07">
        <w:rPr>
          <w:rFonts w:cstheme="minorHAnsi"/>
          <w:b/>
          <w:sz w:val="36"/>
          <w:szCs w:val="36"/>
        </w:rPr>
        <w:t>STORY ONE INTRO – Presenter 1</w:t>
      </w:r>
    </w:p>
    <w:p w14:paraId="781728F4" w14:textId="77777777" w:rsidR="00711B07" w:rsidRDefault="00CD0BCC" w:rsidP="00711B07">
      <w:pPr>
        <w:spacing w:after="0" w:line="240" w:lineRule="auto"/>
        <w:rPr>
          <w:rFonts w:cstheme="minorHAnsi"/>
        </w:rPr>
      </w:pPr>
      <w:r w:rsidRPr="007E0F54">
        <w:rPr>
          <w:rFonts w:cstheme="minorHAnsi"/>
          <w:b/>
        </w:rPr>
        <w:t>Note:</w:t>
      </w:r>
      <w:r>
        <w:rPr>
          <w:rFonts w:cstheme="minorHAnsi"/>
        </w:rPr>
        <w:t xml:space="preserve"> </w:t>
      </w:r>
      <w:r w:rsidR="00F225F0">
        <w:rPr>
          <w:rFonts w:cstheme="minorHAnsi"/>
        </w:rPr>
        <w:t>It is recommended that Prese</w:t>
      </w:r>
      <w:r>
        <w:rPr>
          <w:rFonts w:cstheme="minorHAnsi"/>
        </w:rPr>
        <w:t xml:space="preserve">nter </w:t>
      </w:r>
      <w:r w:rsidR="007E0F54">
        <w:rPr>
          <w:rFonts w:cstheme="minorHAnsi"/>
        </w:rPr>
        <w:t>#</w:t>
      </w:r>
      <w:r>
        <w:rPr>
          <w:rFonts w:cstheme="minorHAnsi"/>
        </w:rPr>
        <w:t xml:space="preserve">1 </w:t>
      </w:r>
      <w:r w:rsidR="00F225F0">
        <w:rPr>
          <w:rFonts w:cstheme="minorHAnsi"/>
        </w:rPr>
        <w:t xml:space="preserve">reads </w:t>
      </w:r>
      <w:r>
        <w:rPr>
          <w:rFonts w:cstheme="minorHAnsi"/>
        </w:rPr>
        <w:t>this sec</w:t>
      </w:r>
      <w:r w:rsidR="00EF7771">
        <w:rPr>
          <w:rFonts w:cstheme="minorHAnsi"/>
        </w:rPr>
        <w:t xml:space="preserve">tion, </w:t>
      </w:r>
      <w:r w:rsidR="00F225F0">
        <w:rPr>
          <w:rFonts w:cstheme="minorHAnsi"/>
        </w:rPr>
        <w:t xml:space="preserve">as </w:t>
      </w:r>
      <w:r w:rsidR="003B7FE0">
        <w:rPr>
          <w:rFonts w:cstheme="minorHAnsi"/>
        </w:rPr>
        <w:t>it gives</w:t>
      </w:r>
      <w:r w:rsidR="00EF7771">
        <w:rPr>
          <w:rFonts w:cstheme="minorHAnsi"/>
        </w:rPr>
        <w:t xml:space="preserve"> Camera Operator</w:t>
      </w:r>
      <w:r w:rsidR="007E0F54">
        <w:rPr>
          <w:rFonts w:cstheme="minorHAnsi"/>
        </w:rPr>
        <w:t xml:space="preserve"> #1</w:t>
      </w:r>
      <w:r>
        <w:rPr>
          <w:rFonts w:cstheme="minorHAnsi"/>
        </w:rPr>
        <w:t xml:space="preserve"> the opportunity to adjust </w:t>
      </w:r>
      <w:r w:rsidR="00F225F0">
        <w:rPr>
          <w:rFonts w:cstheme="minorHAnsi"/>
        </w:rPr>
        <w:t>their camera shot.</w:t>
      </w:r>
    </w:p>
    <w:p w14:paraId="2B8B1D44" w14:textId="77777777" w:rsidR="00CD0BCC" w:rsidRPr="00711B07" w:rsidRDefault="00CD0BCC" w:rsidP="00711B07">
      <w:pPr>
        <w:spacing w:after="0" w:line="240" w:lineRule="auto"/>
        <w:rPr>
          <w:rFonts w:cstheme="minorHAnsi"/>
        </w:rPr>
      </w:pPr>
    </w:p>
    <w:p w14:paraId="12EE80AA" w14:textId="77777777" w:rsidR="00711B07" w:rsidRDefault="00711B07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62CAADC2" w14:textId="77777777" w:rsidR="00711B07" w:rsidRPr="008B042C" w:rsidRDefault="008E345C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P1: </w:t>
      </w:r>
      <w:r w:rsidR="00711B07" w:rsidRPr="008B042C">
        <w:rPr>
          <w:rFonts w:cstheme="minorHAnsi"/>
        </w:rPr>
        <w:t xml:space="preserve">But first up - </w:t>
      </w:r>
    </w:p>
    <w:p w14:paraId="1478C791" w14:textId="77777777" w:rsidR="00711B07" w:rsidRPr="008B042C" w:rsidRDefault="00711B07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788CC237" w14:textId="77777777" w:rsidR="00711B07" w:rsidRPr="008B042C" w:rsidRDefault="00711B07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[INTRODUCTION TO YOUR FIRST NEWS STORY HERE. APPROX. </w:t>
      </w:r>
      <w:r w:rsidR="003B7FE0">
        <w:rPr>
          <w:rFonts w:cstheme="minorHAnsi"/>
        </w:rPr>
        <w:t xml:space="preserve">50 - </w:t>
      </w:r>
      <w:r w:rsidRPr="008B042C">
        <w:rPr>
          <w:rFonts w:cstheme="minorHAnsi"/>
        </w:rPr>
        <w:t>100 WORDS]</w:t>
      </w:r>
    </w:p>
    <w:p w14:paraId="4B03AF31" w14:textId="77777777" w:rsidR="00711B07" w:rsidRPr="008B042C" w:rsidRDefault="00711B07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1FCD19C5" w14:textId="77777777" w:rsidR="00711B07" w:rsidRPr="008B042C" w:rsidRDefault="00711B07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1A625E14" w14:textId="77777777" w:rsidR="00711B07" w:rsidRPr="008B042C" w:rsidRDefault="00711B07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4ABFF1FE" w14:textId="77777777" w:rsidR="00711B07" w:rsidRPr="00991974" w:rsidRDefault="00711B07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/>
          <w:u w:val="single"/>
        </w:rPr>
      </w:pPr>
      <w:r w:rsidRPr="00991974">
        <w:rPr>
          <w:rFonts w:cstheme="minorHAnsi"/>
          <w:b/>
          <w:u w:val="single"/>
        </w:rPr>
        <w:t>JOINING LINK:</w:t>
      </w:r>
    </w:p>
    <w:p w14:paraId="40B3771D" w14:textId="77777777" w:rsidR="00711B07" w:rsidRPr="008B042C" w:rsidRDefault="00711B07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Here’s our on the spot reporter [REPORTER ONE] with [INTERVIEWEE]</w:t>
      </w:r>
      <w:r w:rsidR="00F225F0" w:rsidRPr="008B042C">
        <w:rPr>
          <w:rFonts w:cstheme="minorHAnsi"/>
        </w:rPr>
        <w:t>.</w:t>
      </w:r>
    </w:p>
    <w:p w14:paraId="3FED6535" w14:textId="77777777" w:rsidR="00711B07" w:rsidRPr="00711B07" w:rsidRDefault="00711B07" w:rsidP="00711B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11507BA6" w14:textId="77777777" w:rsidR="00711B07" w:rsidRPr="00711B07" w:rsidRDefault="00711B07" w:rsidP="00711B07">
      <w:pPr>
        <w:spacing w:after="0" w:line="240" w:lineRule="auto"/>
        <w:rPr>
          <w:rFonts w:cstheme="minorHAnsi"/>
        </w:rPr>
      </w:pPr>
    </w:p>
    <w:p w14:paraId="777E25A9" w14:textId="77777777" w:rsidR="0092407B" w:rsidRDefault="0092407B" w:rsidP="00711B07">
      <w:pPr>
        <w:spacing w:after="0" w:line="240" w:lineRule="auto"/>
        <w:rPr>
          <w:rFonts w:cstheme="minorHAnsi"/>
          <w:b/>
          <w:sz w:val="36"/>
          <w:szCs w:val="36"/>
        </w:rPr>
      </w:pPr>
    </w:p>
    <w:p w14:paraId="3D77B5D6" w14:textId="77777777" w:rsidR="00711B07" w:rsidRDefault="00711B07" w:rsidP="00711B07">
      <w:pPr>
        <w:spacing w:after="0" w:line="240" w:lineRule="auto"/>
        <w:rPr>
          <w:rFonts w:cstheme="minorHAnsi"/>
          <w:b/>
          <w:sz w:val="36"/>
          <w:szCs w:val="36"/>
        </w:rPr>
      </w:pPr>
      <w:r w:rsidRPr="00711B07">
        <w:rPr>
          <w:rFonts w:cstheme="minorHAnsi"/>
          <w:b/>
          <w:sz w:val="36"/>
          <w:szCs w:val="36"/>
        </w:rPr>
        <w:t>INTERVIEW 1</w:t>
      </w:r>
    </w:p>
    <w:p w14:paraId="3487ACE2" w14:textId="77777777" w:rsidR="007E0F54" w:rsidRPr="007E0F54" w:rsidRDefault="007E0F54" w:rsidP="001A376F">
      <w:pPr>
        <w:spacing w:after="0" w:line="240" w:lineRule="auto"/>
        <w:rPr>
          <w:rFonts w:cstheme="minorHAnsi"/>
          <w:b/>
        </w:rPr>
      </w:pPr>
    </w:p>
    <w:p w14:paraId="54002148" w14:textId="77777777" w:rsidR="001A376F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2409B66D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Hello, I’m [REPORTER ONE] and here we have [INTERVIEWEE]. </w:t>
      </w:r>
    </w:p>
    <w:p w14:paraId="23A84353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Hi [INTERVIEWEE] and thanks for joining us today.</w:t>
      </w:r>
    </w:p>
    <w:p w14:paraId="092B84D2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65933292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1. [QUESTION ONE HERE]</w:t>
      </w:r>
    </w:p>
    <w:p w14:paraId="5B07F36A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5B120452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[Answer here]</w:t>
      </w:r>
    </w:p>
    <w:p w14:paraId="5D3C9D52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796C4354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2. [QUESTION TWO HERE]</w:t>
      </w:r>
    </w:p>
    <w:p w14:paraId="495FE6F9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7F2CC93A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[Answer here]</w:t>
      </w:r>
    </w:p>
    <w:p w14:paraId="7430B00D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0ADED7D7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3. [QUESTION THREE HERE]</w:t>
      </w:r>
    </w:p>
    <w:p w14:paraId="220B02FD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1B7E5A03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[Answer here]</w:t>
      </w:r>
    </w:p>
    <w:p w14:paraId="594FDE1C" w14:textId="77777777" w:rsidR="00711B07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6808BAC6" w14:textId="77777777" w:rsidR="00711B07" w:rsidRPr="00991974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/>
          <w:u w:val="single"/>
        </w:rPr>
      </w:pPr>
      <w:r w:rsidRPr="00991974">
        <w:rPr>
          <w:rFonts w:cstheme="minorHAnsi"/>
          <w:b/>
          <w:u w:val="single"/>
        </w:rPr>
        <w:t>JOINING LINK:</w:t>
      </w:r>
    </w:p>
    <w:p w14:paraId="31F23FA2" w14:textId="77777777" w:rsidR="004F7239" w:rsidRPr="008B042C" w:rsidRDefault="00711B07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Thanks [INTERVIEWEE] and that’s all from me, now back to you [PRESENTER 1 &amp; PRESENTER 2] in the studio.</w:t>
      </w:r>
    </w:p>
    <w:p w14:paraId="357FED70" w14:textId="77777777" w:rsidR="00FA4F62" w:rsidRDefault="00FA4F62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07C4B563" w14:textId="77777777" w:rsidR="001A376F" w:rsidRDefault="001A376F" w:rsidP="001A376F">
      <w:pPr>
        <w:spacing w:after="0" w:line="240" w:lineRule="auto"/>
        <w:rPr>
          <w:rFonts w:cstheme="minorHAnsi"/>
        </w:rPr>
      </w:pPr>
    </w:p>
    <w:p w14:paraId="206F4652" w14:textId="77777777" w:rsidR="00F021BF" w:rsidRDefault="00F021BF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br w:type="page"/>
      </w:r>
    </w:p>
    <w:p w14:paraId="67E989D5" w14:textId="77777777" w:rsidR="007E0F54" w:rsidRPr="00711B07" w:rsidRDefault="007E0F54" w:rsidP="007E0F54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>OPTIONAL SECTION: STOCKMARKET INTRO – Presenter</w:t>
      </w:r>
      <w:r w:rsidR="0029596D">
        <w:rPr>
          <w:rFonts w:cstheme="minorHAnsi"/>
          <w:b/>
          <w:sz w:val="36"/>
          <w:szCs w:val="36"/>
        </w:rPr>
        <w:t>s</w:t>
      </w:r>
    </w:p>
    <w:p w14:paraId="0559AC9D" w14:textId="77777777" w:rsidR="00313497" w:rsidRPr="00711B07" w:rsidRDefault="00313497" w:rsidP="007E0F54">
      <w:pPr>
        <w:spacing w:after="0" w:line="240" w:lineRule="auto"/>
        <w:rPr>
          <w:rFonts w:cstheme="minorHAnsi"/>
        </w:rPr>
      </w:pPr>
    </w:p>
    <w:p w14:paraId="5C3FBCA7" w14:textId="77777777" w:rsidR="007E0F54" w:rsidRPr="008B042C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143546A9" w14:textId="77777777" w:rsidR="007E0F54" w:rsidRPr="008B042C" w:rsidRDefault="0029596D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P1 or </w:t>
      </w:r>
      <w:r w:rsidR="007E0F54" w:rsidRPr="008B042C">
        <w:rPr>
          <w:rFonts w:cstheme="minorHAnsi"/>
        </w:rPr>
        <w:t xml:space="preserve">P2: Now it’s over to [STOCKMARKET REPORTER] with the </w:t>
      </w:r>
      <w:r w:rsidR="000A4401" w:rsidRPr="008B042C">
        <w:rPr>
          <w:rFonts w:cstheme="minorHAnsi"/>
        </w:rPr>
        <w:t>____________</w:t>
      </w:r>
      <w:r w:rsidR="007E0F54" w:rsidRPr="008B042C">
        <w:rPr>
          <w:rFonts w:cstheme="minorHAnsi"/>
        </w:rPr>
        <w:t xml:space="preserve"> Report. What’s up? And what’s going down?</w:t>
      </w:r>
    </w:p>
    <w:p w14:paraId="5AE47BC3" w14:textId="77777777" w:rsidR="007E0F54" w:rsidRPr="00711B07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0A6CD4CA" w14:textId="77777777" w:rsidR="007E0F54" w:rsidRPr="00711B07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0C2C00E8" w14:textId="77777777" w:rsidR="007E0F54" w:rsidRPr="00711B07" w:rsidRDefault="007E0F54" w:rsidP="007E0F54">
      <w:pPr>
        <w:spacing w:after="0" w:line="240" w:lineRule="auto"/>
        <w:rPr>
          <w:rFonts w:cstheme="minorHAnsi"/>
        </w:rPr>
      </w:pPr>
    </w:p>
    <w:p w14:paraId="0F2B8E9D" w14:textId="77777777" w:rsidR="007E0F54" w:rsidRDefault="007E0F54" w:rsidP="007E0F54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OPTIONAL SECTION: STOCKMARKET REPORT</w:t>
      </w:r>
    </w:p>
    <w:p w14:paraId="150AD7B5" w14:textId="77777777" w:rsidR="000A4401" w:rsidRDefault="000A4401" w:rsidP="000A4401">
      <w:pPr>
        <w:spacing w:after="0" w:line="240" w:lineRule="auto"/>
        <w:rPr>
          <w:rFonts w:cstheme="minorHAnsi"/>
        </w:rPr>
      </w:pPr>
      <w:r w:rsidRPr="007E0F54">
        <w:rPr>
          <w:rFonts w:cstheme="minorHAnsi"/>
          <w:b/>
        </w:rPr>
        <w:t>Note:</w:t>
      </w:r>
      <w:r>
        <w:rPr>
          <w:rFonts w:cstheme="minorHAnsi"/>
        </w:rPr>
        <w:t xml:space="preserve"> This could be a Stockmarket Report, or another type of report.</w:t>
      </w:r>
    </w:p>
    <w:p w14:paraId="5C01F6D8" w14:textId="77777777" w:rsidR="00313497" w:rsidRPr="00313497" w:rsidRDefault="000A4401" w:rsidP="00313497">
      <w:pPr>
        <w:spacing w:after="0" w:line="240" w:lineRule="auto"/>
        <w:rPr>
          <w:rFonts w:cstheme="minorHAnsi"/>
        </w:rPr>
      </w:pPr>
      <w:r>
        <w:rPr>
          <w:rFonts w:cstheme="minorHAnsi"/>
        </w:rPr>
        <w:t>This student</w:t>
      </w:r>
      <w:r w:rsidR="00D34408">
        <w:rPr>
          <w:rFonts w:cstheme="minorHAnsi"/>
        </w:rPr>
        <w:t xml:space="preserve"> </w:t>
      </w:r>
      <w:r w:rsidR="00313497" w:rsidRPr="00313497">
        <w:rPr>
          <w:rFonts w:cstheme="minorHAnsi"/>
        </w:rPr>
        <w:t>will read their report from the autocue.</w:t>
      </w:r>
    </w:p>
    <w:p w14:paraId="5267B03B" w14:textId="77777777" w:rsidR="00313497" w:rsidRDefault="00313497" w:rsidP="00313497">
      <w:pPr>
        <w:spacing w:after="0" w:line="240" w:lineRule="auto"/>
        <w:rPr>
          <w:rFonts w:cstheme="minorHAnsi"/>
          <w:i/>
        </w:rPr>
      </w:pPr>
    </w:p>
    <w:p w14:paraId="6EE0B99F" w14:textId="77777777" w:rsidR="007E0F54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3E3E0212" w14:textId="77777777" w:rsidR="007E0F54" w:rsidRPr="00105321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105321">
        <w:rPr>
          <w:rFonts w:cstheme="minorHAnsi"/>
        </w:rPr>
        <w:t xml:space="preserve">Thank you. Let’s </w:t>
      </w:r>
      <w:r w:rsidR="000A4401">
        <w:rPr>
          <w:rFonts w:cstheme="minorHAnsi"/>
        </w:rPr>
        <w:t xml:space="preserve">turn to the markets and take </w:t>
      </w:r>
      <w:r w:rsidRPr="00105321">
        <w:rPr>
          <w:rFonts w:cstheme="minorHAnsi"/>
        </w:rPr>
        <w:t xml:space="preserve">a look at what’s </w:t>
      </w:r>
      <w:r w:rsidR="000A4401">
        <w:rPr>
          <w:rFonts w:cstheme="minorHAnsi"/>
        </w:rPr>
        <w:t>hot</w:t>
      </w:r>
      <w:r w:rsidRPr="00105321">
        <w:rPr>
          <w:rFonts w:cstheme="minorHAnsi"/>
        </w:rPr>
        <w:t xml:space="preserve"> and what’s not </w:t>
      </w:r>
      <w:r w:rsidR="000A4401">
        <w:rPr>
          <w:rFonts w:cstheme="minorHAnsi"/>
        </w:rPr>
        <w:t>right now</w:t>
      </w:r>
      <w:r w:rsidRPr="00105321">
        <w:rPr>
          <w:rFonts w:cstheme="minorHAnsi"/>
        </w:rPr>
        <w:t>.</w:t>
      </w:r>
    </w:p>
    <w:p w14:paraId="6BE2495F" w14:textId="77777777" w:rsidR="007E0F54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6325C3BC" w14:textId="77777777" w:rsidR="007E0F54" w:rsidRPr="00105321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105321">
        <w:rPr>
          <w:rFonts w:cstheme="minorHAnsi"/>
        </w:rPr>
        <w:t>1. Going up is / are _____________, which are trading at ________. This is much better than yesterday, when they were worth only about __________.</w:t>
      </w:r>
    </w:p>
    <w:p w14:paraId="3AD2F7D0" w14:textId="77777777" w:rsidR="007E0F54" w:rsidRPr="00105321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4A79AB59" w14:textId="77777777" w:rsidR="007E0F54" w:rsidRPr="00105321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105321">
        <w:rPr>
          <w:rFonts w:cstheme="minorHAnsi"/>
        </w:rPr>
        <w:t>2. Going down today is _________, which used to be really cool, but isn’t anymore because _____________________________.</w:t>
      </w:r>
    </w:p>
    <w:p w14:paraId="38AF456E" w14:textId="77777777" w:rsidR="007E0F54" w:rsidRPr="00105321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37076D78" w14:textId="77777777" w:rsidR="007E0F54" w:rsidRPr="00105321" w:rsidRDefault="000A4401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>
        <w:rPr>
          <w:rFonts w:cstheme="minorHAnsi"/>
        </w:rPr>
        <w:t>3. Also g</w:t>
      </w:r>
      <w:r w:rsidR="007E0F54" w:rsidRPr="00105321">
        <w:rPr>
          <w:rFonts w:cstheme="minorHAnsi"/>
        </w:rPr>
        <w:t>oing down today is ___________, which used to be great then wasn’t for a while, then suddenly was again because __________ was seen in __________ magazine with one. Now everybody wants one.</w:t>
      </w:r>
    </w:p>
    <w:p w14:paraId="32FF6CA3" w14:textId="77777777" w:rsidR="007E0F54" w:rsidRPr="00105321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0BF76D1A" w14:textId="77777777" w:rsidR="007E0F54" w:rsidRPr="00105321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105321">
        <w:rPr>
          <w:rFonts w:cstheme="minorHAnsi"/>
        </w:rPr>
        <w:t>4. Finally, a new word making it big on the scene is __________, meaning something that is very, very _____. So there you go.</w:t>
      </w:r>
    </w:p>
    <w:p w14:paraId="2E2147A7" w14:textId="77777777" w:rsidR="007E0F54" w:rsidRPr="00105321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4DC696E7" w14:textId="77777777" w:rsidR="007E0F54" w:rsidRPr="00105321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5697EF76" w14:textId="77777777" w:rsidR="007E0F54" w:rsidRPr="00991974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/>
          <w:u w:val="single"/>
        </w:rPr>
      </w:pPr>
      <w:r w:rsidRPr="00991974">
        <w:rPr>
          <w:rFonts w:cstheme="minorHAnsi"/>
          <w:b/>
          <w:u w:val="single"/>
        </w:rPr>
        <w:t>JOINING LINK:</w:t>
      </w:r>
    </w:p>
    <w:p w14:paraId="1DCA7004" w14:textId="77777777" w:rsidR="007E0F54" w:rsidRPr="003B7FE0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3B7FE0">
        <w:rPr>
          <w:rFonts w:cstheme="minorHAnsi"/>
        </w:rPr>
        <w:t>Well, that’s all from me. Stay _______ New Zealand. Back to the News desk with [PRESENTER 1] and [PRESENTER 2].</w:t>
      </w:r>
    </w:p>
    <w:p w14:paraId="7A37FD60" w14:textId="77777777" w:rsidR="007E0F54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5100475B" w14:textId="77777777" w:rsidR="007E0F54" w:rsidRDefault="007E0F54" w:rsidP="007E0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12BE5517" w14:textId="77777777" w:rsidR="007E0F54" w:rsidRDefault="007E0F54" w:rsidP="007E0F54">
      <w:pPr>
        <w:spacing w:after="0" w:line="240" w:lineRule="auto"/>
        <w:rPr>
          <w:rFonts w:cstheme="minorHAnsi"/>
        </w:rPr>
      </w:pPr>
    </w:p>
    <w:p w14:paraId="2AD2FD77" w14:textId="77777777" w:rsidR="00F021BF" w:rsidRDefault="00F021BF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br w:type="page"/>
      </w:r>
    </w:p>
    <w:p w14:paraId="7B529B37" w14:textId="77777777" w:rsidR="001A376F" w:rsidRPr="00711B07" w:rsidRDefault="001A376F" w:rsidP="001A376F">
      <w:pPr>
        <w:spacing w:after="0" w:line="240" w:lineRule="auto"/>
        <w:rPr>
          <w:rFonts w:cstheme="minorHAnsi"/>
          <w:b/>
          <w:sz w:val="36"/>
          <w:szCs w:val="36"/>
        </w:rPr>
      </w:pPr>
      <w:r w:rsidRPr="00711B07">
        <w:rPr>
          <w:rFonts w:cstheme="minorHAnsi"/>
          <w:b/>
          <w:sz w:val="36"/>
          <w:szCs w:val="36"/>
        </w:rPr>
        <w:lastRenderedPageBreak/>
        <w:t xml:space="preserve">STORY </w:t>
      </w:r>
      <w:r>
        <w:rPr>
          <w:rFonts w:cstheme="minorHAnsi"/>
          <w:b/>
          <w:sz w:val="36"/>
          <w:szCs w:val="36"/>
        </w:rPr>
        <w:t>TWO</w:t>
      </w:r>
      <w:r w:rsidR="00DD1B35">
        <w:rPr>
          <w:rFonts w:cstheme="minorHAnsi"/>
          <w:b/>
          <w:sz w:val="36"/>
          <w:szCs w:val="36"/>
        </w:rPr>
        <w:t xml:space="preserve"> INTRO – Presenter 2</w:t>
      </w:r>
    </w:p>
    <w:p w14:paraId="2B1976C8" w14:textId="77777777" w:rsidR="000A4401" w:rsidRDefault="000A4401" w:rsidP="000A4401">
      <w:pPr>
        <w:spacing w:after="0" w:line="240" w:lineRule="auto"/>
        <w:rPr>
          <w:rFonts w:cstheme="minorHAnsi"/>
        </w:rPr>
      </w:pPr>
      <w:r w:rsidRPr="007E0F54">
        <w:rPr>
          <w:rFonts w:cstheme="minorHAnsi"/>
          <w:b/>
        </w:rPr>
        <w:t>Note:</w:t>
      </w:r>
      <w:r w:rsidR="003B7FE0">
        <w:rPr>
          <w:rFonts w:cstheme="minorHAnsi"/>
        </w:rPr>
        <w:t xml:space="preserve"> It is recommended that</w:t>
      </w:r>
      <w:r>
        <w:rPr>
          <w:rFonts w:cstheme="minorHAnsi"/>
        </w:rPr>
        <w:t xml:space="preserve"> Presenter #2 r</w:t>
      </w:r>
      <w:r w:rsidR="003B7FE0">
        <w:rPr>
          <w:rFonts w:cstheme="minorHAnsi"/>
        </w:rPr>
        <w:t xml:space="preserve">eads this section, as it gives </w:t>
      </w:r>
      <w:r>
        <w:rPr>
          <w:rFonts w:cstheme="minorHAnsi"/>
        </w:rPr>
        <w:t>Camera Operator #2 the opportunity to adjust their camera shot.</w:t>
      </w:r>
    </w:p>
    <w:p w14:paraId="0AEE9C6B" w14:textId="77777777" w:rsidR="000A4401" w:rsidRDefault="000A4401" w:rsidP="00CD0BCC">
      <w:pPr>
        <w:spacing w:after="0" w:line="240" w:lineRule="auto"/>
        <w:rPr>
          <w:rFonts w:cstheme="minorHAnsi"/>
        </w:rPr>
      </w:pPr>
    </w:p>
    <w:p w14:paraId="7EF36C77" w14:textId="77777777" w:rsidR="001A376F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5B9508E4" w14:textId="77777777" w:rsidR="00DD1B35" w:rsidRPr="008B042C" w:rsidRDefault="00427F90" w:rsidP="00DD1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P2: </w:t>
      </w:r>
      <w:r w:rsidR="00DD1B35" w:rsidRPr="008B042C">
        <w:rPr>
          <w:rFonts w:cstheme="minorHAnsi"/>
        </w:rPr>
        <w:t>Thanks [REPORTER ONE</w:t>
      </w:r>
      <w:r w:rsidR="00313497" w:rsidRPr="008B042C">
        <w:rPr>
          <w:rFonts w:cstheme="minorHAnsi"/>
        </w:rPr>
        <w:t xml:space="preserve"> / STOCKMARKET REPORTER</w:t>
      </w:r>
      <w:r w:rsidR="00DD1B35" w:rsidRPr="008B042C">
        <w:rPr>
          <w:rFonts w:cstheme="minorHAnsi"/>
        </w:rPr>
        <w:t>].</w:t>
      </w:r>
    </w:p>
    <w:p w14:paraId="7F82EFD0" w14:textId="77777777" w:rsidR="001A376F" w:rsidRPr="008B042C" w:rsidRDefault="00DD1B35" w:rsidP="00DD1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And now for something completely different.</w:t>
      </w:r>
    </w:p>
    <w:p w14:paraId="5D36E85C" w14:textId="77777777" w:rsidR="00DD1B35" w:rsidRPr="008B042C" w:rsidRDefault="00DD1B35" w:rsidP="00DD1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1E7CFD8C" w14:textId="77777777" w:rsidR="00DD1B35" w:rsidRPr="008B042C" w:rsidRDefault="00DD1B35" w:rsidP="00DD1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[INTRODUCTION TO YOUR SECOND NEWS STORY HERE. APPROX. </w:t>
      </w:r>
      <w:r w:rsidR="008B042C">
        <w:rPr>
          <w:rFonts w:cstheme="minorHAnsi"/>
        </w:rPr>
        <w:t xml:space="preserve">50 - </w:t>
      </w:r>
      <w:r w:rsidRPr="008B042C">
        <w:rPr>
          <w:rFonts w:cstheme="minorHAnsi"/>
        </w:rPr>
        <w:t>100 WORDS]</w:t>
      </w:r>
    </w:p>
    <w:p w14:paraId="3C179B75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70B3A8CC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375F9D62" w14:textId="77777777" w:rsidR="001A376F" w:rsidRPr="00991974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/>
          <w:u w:val="single"/>
        </w:rPr>
      </w:pPr>
      <w:r w:rsidRPr="00991974">
        <w:rPr>
          <w:rFonts w:cstheme="minorHAnsi"/>
          <w:b/>
          <w:u w:val="single"/>
        </w:rPr>
        <w:t>JOINING LINK:</w:t>
      </w:r>
    </w:p>
    <w:p w14:paraId="6A259B6E" w14:textId="77777777" w:rsidR="001A376F" w:rsidRPr="008B042C" w:rsidRDefault="00DD1B35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Now over to our reporter [REPORTER TWO].</w:t>
      </w:r>
    </w:p>
    <w:p w14:paraId="3FC8BB34" w14:textId="77777777" w:rsidR="00DD1B35" w:rsidRPr="00711B07" w:rsidRDefault="00DD1B35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12C2977B" w14:textId="77777777" w:rsidR="001A376F" w:rsidRPr="00711B07" w:rsidRDefault="001A376F" w:rsidP="001A376F">
      <w:pPr>
        <w:spacing w:after="0" w:line="240" w:lineRule="auto"/>
        <w:rPr>
          <w:rFonts w:cstheme="minorHAnsi"/>
        </w:rPr>
      </w:pPr>
    </w:p>
    <w:p w14:paraId="4E39F823" w14:textId="77777777" w:rsidR="001A376F" w:rsidRDefault="001A376F" w:rsidP="001A376F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INTERVIEW 2</w:t>
      </w:r>
    </w:p>
    <w:p w14:paraId="20F1483C" w14:textId="77777777" w:rsidR="00F225F0" w:rsidRDefault="00F225F0" w:rsidP="00F225F0">
      <w:pPr>
        <w:spacing w:after="0" w:line="240" w:lineRule="auto"/>
        <w:rPr>
          <w:rFonts w:cstheme="minorHAnsi"/>
          <w:b/>
        </w:rPr>
      </w:pPr>
    </w:p>
    <w:p w14:paraId="636CE064" w14:textId="77777777" w:rsidR="001A376F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62E937D0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Hello, I’m [REPORTER </w:t>
      </w:r>
      <w:r w:rsidR="000945FB" w:rsidRPr="008B042C">
        <w:rPr>
          <w:rFonts w:cstheme="minorHAnsi"/>
        </w:rPr>
        <w:t>2</w:t>
      </w:r>
      <w:r w:rsidRPr="008B042C">
        <w:rPr>
          <w:rFonts w:cstheme="minorHAnsi"/>
        </w:rPr>
        <w:t xml:space="preserve">] and </w:t>
      </w:r>
      <w:r w:rsidR="00DD1B35" w:rsidRPr="008B042C">
        <w:rPr>
          <w:rFonts w:cstheme="minorHAnsi"/>
        </w:rPr>
        <w:t>joining me now is</w:t>
      </w:r>
      <w:r w:rsidRPr="008B042C">
        <w:rPr>
          <w:rFonts w:cstheme="minorHAnsi"/>
        </w:rPr>
        <w:t xml:space="preserve"> [INTERVIEWEE]. </w:t>
      </w:r>
    </w:p>
    <w:p w14:paraId="280F1E73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Hi [INTERVIEWEE] and thanks for joining us today.</w:t>
      </w:r>
    </w:p>
    <w:p w14:paraId="670FED3A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690CC6E6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1. [QUESTION ONE HERE]</w:t>
      </w:r>
    </w:p>
    <w:p w14:paraId="2A3756EC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280E6EC2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[Answer here]</w:t>
      </w:r>
    </w:p>
    <w:p w14:paraId="4CBBC5D8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5AA1C03D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2. [QUESTION TWO HERE]</w:t>
      </w:r>
    </w:p>
    <w:p w14:paraId="0A58DD06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0E23E222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[Answer here]</w:t>
      </w:r>
    </w:p>
    <w:p w14:paraId="11A6F99D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4DC2A58B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3. [QUESTION THREE HERE]</w:t>
      </w:r>
    </w:p>
    <w:p w14:paraId="3F55B776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566C0E45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[Answer here]</w:t>
      </w:r>
    </w:p>
    <w:p w14:paraId="0A6C5632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79336991" w14:textId="77777777" w:rsidR="001A376F" w:rsidRPr="00991974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/>
          <w:u w:val="single"/>
        </w:rPr>
      </w:pPr>
      <w:r w:rsidRPr="00991974">
        <w:rPr>
          <w:rFonts w:cstheme="minorHAnsi"/>
          <w:b/>
          <w:u w:val="single"/>
        </w:rPr>
        <w:t>JOINING LINK:</w:t>
      </w:r>
    </w:p>
    <w:p w14:paraId="4465E2BA" w14:textId="77777777" w:rsidR="00DD1B35" w:rsidRPr="008B042C" w:rsidRDefault="00DD1B35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And we’re out of time. Back to you [PRESENTER ONE </w:t>
      </w:r>
      <w:r w:rsidR="00641A12">
        <w:rPr>
          <w:rFonts w:cstheme="minorHAnsi"/>
        </w:rPr>
        <w:t>and</w:t>
      </w:r>
      <w:r w:rsidRPr="008B042C">
        <w:rPr>
          <w:rFonts w:cstheme="minorHAnsi"/>
        </w:rPr>
        <w:t xml:space="preserve"> PRESENTER TWO].</w:t>
      </w:r>
    </w:p>
    <w:p w14:paraId="13B7C793" w14:textId="77777777" w:rsidR="00DD1B35" w:rsidRPr="00711B07" w:rsidRDefault="00DD1B35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0C700941" w14:textId="77777777" w:rsidR="0092407B" w:rsidRDefault="0092407B" w:rsidP="001A376F">
      <w:pPr>
        <w:spacing w:after="0" w:line="240" w:lineRule="auto"/>
        <w:rPr>
          <w:rFonts w:cstheme="minorHAnsi"/>
          <w:b/>
          <w:sz w:val="36"/>
          <w:szCs w:val="36"/>
        </w:rPr>
      </w:pPr>
    </w:p>
    <w:p w14:paraId="411FB497" w14:textId="77777777" w:rsidR="00F021BF" w:rsidRDefault="00F021BF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br w:type="page"/>
      </w:r>
    </w:p>
    <w:p w14:paraId="785FE49C" w14:textId="77777777" w:rsidR="001A376F" w:rsidRPr="00711B07" w:rsidRDefault="001A376F" w:rsidP="001A376F">
      <w:pPr>
        <w:spacing w:after="0" w:line="240" w:lineRule="auto"/>
        <w:rPr>
          <w:rFonts w:cstheme="minorHAnsi"/>
          <w:b/>
          <w:sz w:val="36"/>
          <w:szCs w:val="36"/>
        </w:rPr>
      </w:pPr>
      <w:r w:rsidRPr="00711B07">
        <w:rPr>
          <w:rFonts w:cstheme="minorHAnsi"/>
          <w:b/>
          <w:sz w:val="36"/>
          <w:szCs w:val="36"/>
        </w:rPr>
        <w:lastRenderedPageBreak/>
        <w:t xml:space="preserve">STORY </w:t>
      </w:r>
      <w:r>
        <w:rPr>
          <w:rFonts w:cstheme="minorHAnsi"/>
          <w:b/>
          <w:sz w:val="36"/>
          <w:szCs w:val="36"/>
        </w:rPr>
        <w:t>THREE</w:t>
      </w:r>
      <w:r w:rsidRPr="00711B07">
        <w:rPr>
          <w:rFonts w:cstheme="minorHAnsi"/>
          <w:b/>
          <w:sz w:val="36"/>
          <w:szCs w:val="36"/>
        </w:rPr>
        <w:t xml:space="preserve"> INTRO – Presenter 1</w:t>
      </w:r>
      <w:r w:rsidR="001579AF">
        <w:rPr>
          <w:rFonts w:cstheme="minorHAnsi"/>
          <w:b/>
          <w:sz w:val="36"/>
          <w:szCs w:val="36"/>
        </w:rPr>
        <w:t xml:space="preserve"> and/or Presenter 2</w:t>
      </w:r>
    </w:p>
    <w:p w14:paraId="11D23A1F" w14:textId="77777777" w:rsidR="00CD0BCC" w:rsidRPr="00711B07" w:rsidRDefault="00CD0BCC" w:rsidP="001A376F">
      <w:pPr>
        <w:spacing w:after="0" w:line="240" w:lineRule="auto"/>
        <w:rPr>
          <w:rFonts w:cstheme="minorHAnsi"/>
        </w:rPr>
      </w:pPr>
    </w:p>
    <w:p w14:paraId="490C7E12" w14:textId="77777777" w:rsidR="001A376F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7F4D44F6" w14:textId="77777777" w:rsidR="00DD1B35" w:rsidRPr="008B042C" w:rsidRDefault="00427F90" w:rsidP="00DD1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P1</w:t>
      </w:r>
      <w:r w:rsidR="001579AF" w:rsidRPr="008B042C">
        <w:rPr>
          <w:rFonts w:cstheme="minorHAnsi"/>
        </w:rPr>
        <w:t xml:space="preserve"> or P2</w:t>
      </w:r>
      <w:r w:rsidRPr="008B042C">
        <w:rPr>
          <w:rFonts w:cstheme="minorHAnsi"/>
        </w:rPr>
        <w:t xml:space="preserve">: </w:t>
      </w:r>
      <w:r w:rsidR="00DD1B35" w:rsidRPr="008B042C">
        <w:rPr>
          <w:rFonts w:cstheme="minorHAnsi"/>
        </w:rPr>
        <w:t>Thanks [REPORTER TWO].</w:t>
      </w:r>
    </w:p>
    <w:p w14:paraId="525B9C0F" w14:textId="77777777" w:rsidR="00DD1B35" w:rsidRPr="008B042C" w:rsidRDefault="00DD1B35" w:rsidP="00DD1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And now for our next story. </w:t>
      </w:r>
    </w:p>
    <w:p w14:paraId="1F7ECDAF" w14:textId="77777777" w:rsidR="00DD1B35" w:rsidRPr="008B042C" w:rsidRDefault="00DD1B35" w:rsidP="00DD1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5EA56B12" w14:textId="77777777" w:rsidR="00DD1B35" w:rsidRPr="008B042C" w:rsidRDefault="00DD1B35" w:rsidP="00DD1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[INTRODUCTION TO STORY 3 HERE. APPROX. </w:t>
      </w:r>
      <w:r w:rsidR="008B042C">
        <w:rPr>
          <w:rFonts w:cstheme="minorHAnsi"/>
        </w:rPr>
        <w:t xml:space="preserve">50 - </w:t>
      </w:r>
      <w:r w:rsidRPr="008B042C">
        <w:rPr>
          <w:rFonts w:cstheme="minorHAnsi"/>
        </w:rPr>
        <w:t>100 WORDS]</w:t>
      </w:r>
    </w:p>
    <w:p w14:paraId="0B0969BC" w14:textId="77777777" w:rsidR="00DD1B35" w:rsidRPr="008B042C" w:rsidRDefault="00DD1B35" w:rsidP="00DD1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0329FCC2" w14:textId="77777777" w:rsidR="00DD1B35" w:rsidRPr="008B042C" w:rsidRDefault="00DD1B35" w:rsidP="00DD1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7CD25F70" w14:textId="77777777" w:rsidR="00DD1B35" w:rsidRPr="00991974" w:rsidRDefault="00DD1B35" w:rsidP="00DD1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/>
          <w:u w:val="single"/>
        </w:rPr>
      </w:pPr>
      <w:r w:rsidRPr="00991974">
        <w:rPr>
          <w:rFonts w:cstheme="minorHAnsi"/>
          <w:b/>
          <w:u w:val="single"/>
        </w:rPr>
        <w:t>JOINING LINK:</w:t>
      </w:r>
    </w:p>
    <w:p w14:paraId="2DA4380A" w14:textId="77777777" w:rsidR="00DD1B35" w:rsidRPr="008B042C" w:rsidRDefault="00DD1B35" w:rsidP="00DD1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Let’s cross to our on the spot reporter who has more on the situation. Over to you [REPORTER THREE].</w:t>
      </w:r>
    </w:p>
    <w:p w14:paraId="100694DA" w14:textId="77777777" w:rsidR="001A376F" w:rsidRDefault="001A376F" w:rsidP="00DD1B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67893207" w14:textId="77777777" w:rsidR="001A376F" w:rsidRPr="00711B07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155137A6" w14:textId="77777777" w:rsidR="001A376F" w:rsidRPr="00711B07" w:rsidRDefault="001A376F" w:rsidP="001A376F">
      <w:pPr>
        <w:spacing w:after="0" w:line="240" w:lineRule="auto"/>
        <w:rPr>
          <w:rFonts w:cstheme="minorHAnsi"/>
        </w:rPr>
      </w:pPr>
    </w:p>
    <w:p w14:paraId="67D08D81" w14:textId="77777777" w:rsidR="001A376F" w:rsidRDefault="001A376F" w:rsidP="001A376F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INTERVIEW 3</w:t>
      </w:r>
    </w:p>
    <w:p w14:paraId="46D18287" w14:textId="77777777" w:rsidR="001A376F" w:rsidRPr="008B042C" w:rsidRDefault="001A376F" w:rsidP="001A376F">
      <w:pPr>
        <w:spacing w:after="0" w:line="240" w:lineRule="auto"/>
        <w:rPr>
          <w:rFonts w:cstheme="minorHAnsi"/>
          <w:b/>
          <w:sz w:val="36"/>
          <w:szCs w:val="36"/>
        </w:rPr>
      </w:pPr>
    </w:p>
    <w:p w14:paraId="6E8947C3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2392F210" w14:textId="77777777" w:rsidR="00DD1B35" w:rsidRPr="008B042C" w:rsidRDefault="00DD1B35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Thanks [PRESENTER 1]. I’m [REPORTER 3] and joining me is [INTEREVIEWEE]. </w:t>
      </w:r>
    </w:p>
    <w:p w14:paraId="575D0AC8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277372A0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1. [QUESTION ONE HERE]</w:t>
      </w:r>
    </w:p>
    <w:p w14:paraId="1301210B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2D5D7053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[Answer here]</w:t>
      </w:r>
    </w:p>
    <w:p w14:paraId="74AAE502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5B207B28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2. [QUESTION TWO HERE]</w:t>
      </w:r>
    </w:p>
    <w:p w14:paraId="08218A12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09BA9488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[Answer here]</w:t>
      </w:r>
    </w:p>
    <w:p w14:paraId="55E0DD87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2E9F5FC2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3. [QUESTION THREE HERE]</w:t>
      </w:r>
    </w:p>
    <w:p w14:paraId="3329558B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53C37496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[Answer here]</w:t>
      </w:r>
    </w:p>
    <w:p w14:paraId="0C5C7616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522AEA6E" w14:textId="77777777" w:rsidR="001A376F" w:rsidRPr="00991974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/>
          <w:u w:val="single"/>
        </w:rPr>
      </w:pPr>
      <w:r w:rsidRPr="00991974">
        <w:rPr>
          <w:rFonts w:cstheme="minorHAnsi"/>
          <w:b/>
          <w:u w:val="single"/>
        </w:rPr>
        <w:t>JOINING LINK:</w:t>
      </w:r>
    </w:p>
    <w:p w14:paraId="53705FE4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Thanks</w:t>
      </w:r>
      <w:r w:rsidR="00DD1B35" w:rsidRPr="008B042C">
        <w:rPr>
          <w:rFonts w:cstheme="minorHAnsi"/>
        </w:rPr>
        <w:t xml:space="preserve"> for your time </w:t>
      </w:r>
      <w:r w:rsidRPr="008B042C">
        <w:rPr>
          <w:rFonts w:cstheme="minorHAnsi"/>
        </w:rPr>
        <w:t>[INTERVIEWEE]</w:t>
      </w:r>
      <w:r w:rsidR="00DD1B35" w:rsidRPr="008B042C">
        <w:rPr>
          <w:rFonts w:cstheme="minorHAnsi"/>
        </w:rPr>
        <w:t xml:space="preserve">. Back </w:t>
      </w:r>
      <w:r w:rsidRPr="008B042C">
        <w:rPr>
          <w:rFonts w:cstheme="minorHAnsi"/>
        </w:rPr>
        <w:t>to you in the studio.</w:t>
      </w:r>
    </w:p>
    <w:p w14:paraId="191B972E" w14:textId="77777777" w:rsidR="00DD1B35" w:rsidRPr="00711B07" w:rsidRDefault="00DD1B35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52838206" w14:textId="77777777" w:rsidR="001A376F" w:rsidRDefault="001A376F" w:rsidP="001A376F">
      <w:pPr>
        <w:spacing w:after="0" w:line="240" w:lineRule="auto"/>
        <w:rPr>
          <w:rFonts w:cstheme="minorHAnsi"/>
        </w:rPr>
      </w:pPr>
    </w:p>
    <w:p w14:paraId="1A1FF081" w14:textId="77777777" w:rsidR="001A376F" w:rsidRDefault="001A376F" w:rsidP="001A376F">
      <w:pPr>
        <w:spacing w:after="0" w:line="240" w:lineRule="auto"/>
        <w:rPr>
          <w:rFonts w:cstheme="minorHAnsi"/>
        </w:rPr>
      </w:pPr>
    </w:p>
    <w:p w14:paraId="565A53E9" w14:textId="77777777" w:rsidR="001A376F" w:rsidRDefault="001A376F" w:rsidP="001A376F">
      <w:pPr>
        <w:spacing w:after="0" w:line="240" w:lineRule="auto"/>
        <w:rPr>
          <w:rFonts w:cstheme="minorHAnsi"/>
        </w:rPr>
      </w:pPr>
    </w:p>
    <w:p w14:paraId="625203AF" w14:textId="77777777" w:rsidR="0092407B" w:rsidRDefault="0092407B" w:rsidP="001A376F">
      <w:pPr>
        <w:spacing w:after="0" w:line="240" w:lineRule="auto"/>
        <w:rPr>
          <w:rFonts w:cstheme="minorHAnsi"/>
        </w:rPr>
      </w:pPr>
    </w:p>
    <w:p w14:paraId="7F643BF1" w14:textId="77777777" w:rsidR="0092407B" w:rsidRDefault="0092407B" w:rsidP="001A376F">
      <w:pPr>
        <w:spacing w:after="0" w:line="240" w:lineRule="auto"/>
        <w:rPr>
          <w:rFonts w:cstheme="minorHAnsi"/>
        </w:rPr>
      </w:pPr>
    </w:p>
    <w:p w14:paraId="435C97EB" w14:textId="77777777" w:rsidR="0092407B" w:rsidRDefault="0092407B" w:rsidP="001A376F">
      <w:pPr>
        <w:spacing w:after="0" w:line="240" w:lineRule="auto"/>
        <w:rPr>
          <w:rFonts w:cstheme="minorHAnsi"/>
        </w:rPr>
      </w:pPr>
    </w:p>
    <w:p w14:paraId="523CE684" w14:textId="77777777" w:rsidR="0092407B" w:rsidRDefault="0092407B" w:rsidP="001A376F">
      <w:pPr>
        <w:spacing w:after="0" w:line="240" w:lineRule="auto"/>
        <w:rPr>
          <w:rFonts w:cstheme="minorHAnsi"/>
        </w:rPr>
      </w:pPr>
    </w:p>
    <w:p w14:paraId="05642F1F" w14:textId="77777777" w:rsidR="0092407B" w:rsidRDefault="0092407B" w:rsidP="001A376F">
      <w:pPr>
        <w:spacing w:after="0" w:line="240" w:lineRule="auto"/>
        <w:rPr>
          <w:rFonts w:cstheme="minorHAnsi"/>
        </w:rPr>
      </w:pPr>
    </w:p>
    <w:p w14:paraId="6F707194" w14:textId="77777777" w:rsidR="00F021BF" w:rsidRDefault="00F021BF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br w:type="page"/>
      </w:r>
    </w:p>
    <w:p w14:paraId="47C2393F" w14:textId="77777777" w:rsidR="001A376F" w:rsidRPr="00711B07" w:rsidRDefault="001A376F" w:rsidP="001A376F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>WEATHER INTRO</w:t>
      </w:r>
      <w:r w:rsidR="00427F90">
        <w:rPr>
          <w:rFonts w:cstheme="minorHAnsi"/>
          <w:b/>
          <w:sz w:val="36"/>
          <w:szCs w:val="36"/>
        </w:rPr>
        <w:t xml:space="preserve"> – Presenters </w:t>
      </w:r>
    </w:p>
    <w:p w14:paraId="011AF0BF" w14:textId="77777777" w:rsidR="001A376F" w:rsidRPr="00711B07" w:rsidRDefault="001A376F" w:rsidP="001A376F">
      <w:pPr>
        <w:spacing w:after="0" w:line="240" w:lineRule="auto"/>
        <w:rPr>
          <w:rFonts w:cstheme="minorHAnsi"/>
        </w:rPr>
      </w:pPr>
    </w:p>
    <w:p w14:paraId="01926E1D" w14:textId="77777777" w:rsidR="001A376F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6996EDC7" w14:textId="77777777" w:rsidR="001A376F" w:rsidRPr="008B042C" w:rsidRDefault="00427F90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P1</w:t>
      </w:r>
      <w:r w:rsidR="001579AF" w:rsidRPr="008B042C">
        <w:rPr>
          <w:rFonts w:cstheme="minorHAnsi"/>
        </w:rPr>
        <w:t xml:space="preserve"> or P2</w:t>
      </w:r>
      <w:r w:rsidRPr="008B042C">
        <w:rPr>
          <w:rFonts w:cstheme="minorHAnsi"/>
        </w:rPr>
        <w:t xml:space="preserve">: </w:t>
      </w:r>
      <w:r w:rsidR="00BF0709" w:rsidRPr="008B042C">
        <w:rPr>
          <w:rFonts w:cstheme="minorHAnsi"/>
        </w:rPr>
        <w:t>Thank you. Now it’s time to go over to [WEATHER REPORTER] with the weather update.</w:t>
      </w:r>
    </w:p>
    <w:p w14:paraId="5E2CED2D" w14:textId="77777777" w:rsidR="001A376F" w:rsidRPr="00711B07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7C93CEEE" w14:textId="77777777" w:rsidR="001A376F" w:rsidRPr="00711B07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4D767CC4" w14:textId="77777777" w:rsidR="001A376F" w:rsidRPr="00711B07" w:rsidRDefault="001A376F" w:rsidP="001A376F">
      <w:pPr>
        <w:spacing w:after="0" w:line="240" w:lineRule="auto"/>
        <w:rPr>
          <w:rFonts w:cstheme="minorHAnsi"/>
        </w:rPr>
      </w:pPr>
    </w:p>
    <w:p w14:paraId="559D523B" w14:textId="77777777" w:rsidR="001A376F" w:rsidRDefault="001A376F" w:rsidP="001A376F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WEATHER REPORT</w:t>
      </w:r>
    </w:p>
    <w:p w14:paraId="0F6871E9" w14:textId="77777777" w:rsidR="001A376F" w:rsidRDefault="00D34408" w:rsidP="001A376F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Note: </w:t>
      </w:r>
      <w:r w:rsidRPr="00D34408">
        <w:rPr>
          <w:rFonts w:cstheme="minorHAnsi"/>
        </w:rPr>
        <w:t>The Weather Presenter</w:t>
      </w:r>
      <w:r w:rsidR="000A4401">
        <w:rPr>
          <w:rFonts w:cstheme="minorHAnsi"/>
        </w:rPr>
        <w:t>(s)</w:t>
      </w:r>
      <w:r w:rsidRPr="00D34408">
        <w:rPr>
          <w:rFonts w:cstheme="minorHAnsi"/>
        </w:rPr>
        <w:t xml:space="preserve"> will rea</w:t>
      </w:r>
      <w:r w:rsidR="000A4401">
        <w:rPr>
          <w:rFonts w:cstheme="minorHAnsi"/>
        </w:rPr>
        <w:t>d their report from the autocue.</w:t>
      </w:r>
    </w:p>
    <w:p w14:paraId="34E6AE45" w14:textId="77777777" w:rsidR="00D34408" w:rsidRPr="00D34408" w:rsidRDefault="00D34408" w:rsidP="001A376F">
      <w:pPr>
        <w:spacing w:after="0" w:line="240" w:lineRule="auto"/>
        <w:rPr>
          <w:rFonts w:cstheme="minorHAnsi"/>
          <w:b/>
        </w:rPr>
      </w:pPr>
    </w:p>
    <w:p w14:paraId="10B85081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09F52AA0" w14:textId="77777777" w:rsidR="00BF0709" w:rsidRPr="008B042C" w:rsidRDefault="00BF0709" w:rsidP="00BF0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Thank you [PRESENTER 1 &amp; PRESENTER 2]. </w:t>
      </w:r>
    </w:p>
    <w:p w14:paraId="1D70F3B9" w14:textId="77777777" w:rsidR="001A376F" w:rsidRPr="008B042C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Hello, I’m [</w:t>
      </w:r>
      <w:r w:rsidR="0052272A" w:rsidRPr="008B042C">
        <w:rPr>
          <w:rFonts w:cstheme="minorHAnsi"/>
        </w:rPr>
        <w:t>WEATHER REPORTER]</w:t>
      </w:r>
      <w:r w:rsidRPr="008B042C">
        <w:rPr>
          <w:rFonts w:cstheme="minorHAnsi"/>
        </w:rPr>
        <w:t xml:space="preserve">. </w:t>
      </w:r>
    </w:p>
    <w:p w14:paraId="1142D182" w14:textId="77777777" w:rsidR="00BF0709" w:rsidRPr="008B042C" w:rsidRDefault="00BF0709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4B6C1EC6" w14:textId="77777777" w:rsidR="001A376F" w:rsidRPr="008B042C" w:rsidRDefault="00BF0709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[WEATHER UPDATE HERE. Cover 7—9 places from top north to bottom south]</w:t>
      </w:r>
    </w:p>
    <w:p w14:paraId="0DE574C3" w14:textId="77777777" w:rsidR="0052272A" w:rsidRPr="008B042C" w:rsidRDefault="0052272A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36BD26B8" w14:textId="77777777" w:rsidR="001A376F" w:rsidRPr="00991974" w:rsidRDefault="001A376F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/>
          <w:u w:val="single"/>
        </w:rPr>
      </w:pPr>
      <w:r w:rsidRPr="00991974">
        <w:rPr>
          <w:rFonts w:cstheme="minorHAnsi"/>
          <w:b/>
          <w:u w:val="single"/>
        </w:rPr>
        <w:t>JOINING LINK:</w:t>
      </w:r>
    </w:p>
    <w:p w14:paraId="11833E6F" w14:textId="77777777" w:rsidR="0052272A" w:rsidRPr="008B042C" w:rsidRDefault="00BF0709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That’s all from me for now. Goodnight New Zealand, we’ll spot you tomorrow. Back to the news desk.</w:t>
      </w:r>
    </w:p>
    <w:p w14:paraId="72FED6C7" w14:textId="77777777" w:rsidR="00BF0709" w:rsidRPr="00711B07" w:rsidRDefault="00BF0709" w:rsidP="001A3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358281CF" w14:textId="77777777" w:rsidR="001A376F" w:rsidRDefault="001A376F" w:rsidP="001A376F">
      <w:pPr>
        <w:spacing w:after="0" w:line="240" w:lineRule="auto"/>
        <w:rPr>
          <w:rFonts w:cstheme="minorHAnsi"/>
        </w:rPr>
      </w:pPr>
    </w:p>
    <w:p w14:paraId="6ABAC33B" w14:textId="77777777" w:rsidR="001A376F" w:rsidRDefault="001A376F" w:rsidP="001A376F">
      <w:pPr>
        <w:spacing w:after="0" w:line="240" w:lineRule="auto"/>
        <w:rPr>
          <w:rFonts w:cstheme="minorHAnsi"/>
        </w:rPr>
      </w:pPr>
    </w:p>
    <w:p w14:paraId="19E090E4" w14:textId="77777777" w:rsidR="00F021BF" w:rsidRDefault="00F021BF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br w:type="page"/>
      </w:r>
    </w:p>
    <w:p w14:paraId="5723483A" w14:textId="77777777" w:rsidR="00313497" w:rsidRPr="00711B07" w:rsidRDefault="00313497" w:rsidP="00313497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 xml:space="preserve">OPTIONAL SECTION: </w:t>
      </w:r>
      <w:r w:rsidRPr="00711B07">
        <w:rPr>
          <w:rFonts w:cstheme="minorHAnsi"/>
          <w:b/>
          <w:sz w:val="36"/>
          <w:szCs w:val="36"/>
        </w:rPr>
        <w:t xml:space="preserve">STORY </w:t>
      </w:r>
      <w:r>
        <w:rPr>
          <w:rFonts w:cstheme="minorHAnsi"/>
          <w:b/>
          <w:sz w:val="36"/>
          <w:szCs w:val="36"/>
        </w:rPr>
        <w:t>FOUR</w:t>
      </w:r>
      <w:r w:rsidR="001579AF">
        <w:rPr>
          <w:rFonts w:cstheme="minorHAnsi"/>
          <w:b/>
          <w:sz w:val="36"/>
          <w:szCs w:val="36"/>
        </w:rPr>
        <w:t xml:space="preserve"> INTRO – Presenter 1 and/or Presenter 2</w:t>
      </w:r>
    </w:p>
    <w:p w14:paraId="7F96CB42" w14:textId="77777777" w:rsidR="00103BA7" w:rsidRDefault="00103BA7" w:rsidP="00313497">
      <w:pPr>
        <w:spacing w:after="0" w:line="240" w:lineRule="auto"/>
        <w:rPr>
          <w:rFonts w:cstheme="minorHAnsi"/>
        </w:rPr>
      </w:pPr>
      <w:r w:rsidRPr="00103BA7">
        <w:rPr>
          <w:rFonts w:cstheme="minorHAnsi"/>
          <w:b/>
        </w:rPr>
        <w:t>Note:</w:t>
      </w:r>
      <w:r w:rsidRPr="00103BA7">
        <w:rPr>
          <w:rFonts w:cstheme="minorHAnsi"/>
        </w:rPr>
        <w:t xml:space="preserve"> </w:t>
      </w:r>
      <w:r w:rsidR="000A4401">
        <w:rPr>
          <w:rFonts w:cstheme="minorHAnsi"/>
        </w:rPr>
        <w:t xml:space="preserve">As the last interview of the show, this section could have a human interest focus, or could feature a special guest, or be </w:t>
      </w:r>
      <w:r w:rsidR="003B7FE0">
        <w:rPr>
          <w:rFonts w:cstheme="minorHAnsi"/>
        </w:rPr>
        <w:t>about</w:t>
      </w:r>
      <w:r w:rsidR="000A4401">
        <w:rPr>
          <w:rFonts w:cstheme="minorHAnsi"/>
        </w:rPr>
        <w:t xml:space="preserve"> </w:t>
      </w:r>
      <w:r w:rsidR="003B7FE0">
        <w:rPr>
          <w:rFonts w:cstheme="minorHAnsi"/>
        </w:rPr>
        <w:t>‘odd stuff’.</w:t>
      </w:r>
      <w:r w:rsidR="001579AF">
        <w:rPr>
          <w:rFonts w:cstheme="minorHAnsi"/>
        </w:rPr>
        <w:t xml:space="preserve"> </w:t>
      </w:r>
    </w:p>
    <w:p w14:paraId="57009C49" w14:textId="77777777" w:rsidR="00103BA7" w:rsidRPr="00711B07" w:rsidRDefault="00103BA7" w:rsidP="00313497">
      <w:pPr>
        <w:spacing w:after="0" w:line="240" w:lineRule="auto"/>
        <w:rPr>
          <w:rFonts w:cstheme="minorHAnsi"/>
        </w:rPr>
      </w:pPr>
    </w:p>
    <w:p w14:paraId="4D78795B" w14:textId="77777777" w:rsidR="00313497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21D473EC" w14:textId="77777777" w:rsidR="001579AF" w:rsidRPr="008B042C" w:rsidRDefault="001579AF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P1 or P2: </w:t>
      </w:r>
    </w:p>
    <w:p w14:paraId="6E6FF2BB" w14:textId="77777777" w:rsidR="00313497" w:rsidRPr="008B042C" w:rsidRDefault="001579AF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Thanks [WEATHER PRESENTER]. And now it’s time for ‘2 Minutes </w:t>
      </w:r>
      <w:r w:rsidR="00F90170" w:rsidRPr="008B042C">
        <w:rPr>
          <w:rFonts w:cstheme="minorHAnsi"/>
        </w:rPr>
        <w:t>with</w:t>
      </w:r>
      <w:r w:rsidRPr="008B042C">
        <w:rPr>
          <w:rFonts w:cstheme="minorHAnsi"/>
        </w:rPr>
        <w:t xml:space="preserve"> [REPORTER 4]’. Who have you got there today [REPORTER 4]?</w:t>
      </w:r>
    </w:p>
    <w:p w14:paraId="57BFF382" w14:textId="77777777" w:rsidR="00313497" w:rsidRPr="00711B07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79ED9A90" w14:textId="77777777" w:rsidR="00313497" w:rsidRPr="00711B07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2B4F8C70" w14:textId="77777777" w:rsidR="00313497" w:rsidRPr="00711B07" w:rsidRDefault="00313497" w:rsidP="00313497">
      <w:pPr>
        <w:spacing w:after="0" w:line="240" w:lineRule="auto"/>
        <w:rPr>
          <w:rFonts w:cstheme="minorHAnsi"/>
        </w:rPr>
      </w:pPr>
    </w:p>
    <w:p w14:paraId="25CB5D8F" w14:textId="77777777" w:rsidR="0092407B" w:rsidRDefault="0092407B" w:rsidP="00313497">
      <w:pPr>
        <w:spacing w:after="0" w:line="240" w:lineRule="auto"/>
        <w:rPr>
          <w:rFonts w:cstheme="minorHAnsi"/>
          <w:b/>
          <w:sz w:val="36"/>
          <w:szCs w:val="36"/>
        </w:rPr>
      </w:pPr>
    </w:p>
    <w:p w14:paraId="05D10B9F" w14:textId="77777777" w:rsidR="00313497" w:rsidRDefault="00313497" w:rsidP="00313497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OPTIONAL SECTION: INTERVIEW 4</w:t>
      </w:r>
      <w:r w:rsidR="00641A12">
        <w:rPr>
          <w:rFonts w:cstheme="minorHAnsi"/>
          <w:b/>
          <w:sz w:val="36"/>
          <w:szCs w:val="36"/>
        </w:rPr>
        <w:t xml:space="preserve"> – ‘TWO</w:t>
      </w:r>
      <w:r w:rsidR="001579AF">
        <w:rPr>
          <w:rFonts w:cstheme="minorHAnsi"/>
          <w:b/>
          <w:sz w:val="36"/>
          <w:szCs w:val="36"/>
        </w:rPr>
        <w:t xml:space="preserve"> MINUTES WITH’</w:t>
      </w:r>
    </w:p>
    <w:p w14:paraId="3FB78FFA" w14:textId="77777777" w:rsidR="00103BA7" w:rsidRDefault="00103BA7" w:rsidP="00313497">
      <w:pPr>
        <w:spacing w:after="0" w:line="240" w:lineRule="auto"/>
        <w:rPr>
          <w:rFonts w:cstheme="minorHAnsi"/>
          <w:b/>
          <w:sz w:val="36"/>
          <w:szCs w:val="36"/>
        </w:rPr>
      </w:pPr>
    </w:p>
    <w:p w14:paraId="001B5306" w14:textId="77777777" w:rsidR="00313497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334CC18E" w14:textId="5F1505BD" w:rsidR="001579AF" w:rsidRPr="008B042C" w:rsidRDefault="001579AF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Thank you [PRESENTER 1 </w:t>
      </w:r>
      <w:r w:rsidR="00991974">
        <w:rPr>
          <w:rFonts w:cstheme="minorHAnsi"/>
        </w:rPr>
        <w:t>and</w:t>
      </w:r>
      <w:r w:rsidRPr="008B042C">
        <w:rPr>
          <w:rFonts w:cstheme="minorHAnsi"/>
        </w:rPr>
        <w:t xml:space="preserve"> PRESENTER 2].</w:t>
      </w:r>
    </w:p>
    <w:p w14:paraId="22AA3D28" w14:textId="77777777" w:rsidR="001579AF" w:rsidRPr="008B042C" w:rsidRDefault="001579AF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I’m [REPORTER 4] and today we’re having </w:t>
      </w:r>
      <w:r w:rsidR="00641A12">
        <w:rPr>
          <w:rFonts w:cstheme="minorHAnsi"/>
        </w:rPr>
        <w:t>Two</w:t>
      </w:r>
      <w:r w:rsidRPr="008B042C">
        <w:rPr>
          <w:rFonts w:cstheme="minorHAnsi"/>
        </w:rPr>
        <w:t xml:space="preserve"> Minutes </w:t>
      </w:r>
      <w:r w:rsidR="00641A12">
        <w:rPr>
          <w:rFonts w:cstheme="minorHAnsi"/>
        </w:rPr>
        <w:t>W</w:t>
      </w:r>
      <w:r w:rsidR="00F90170" w:rsidRPr="008B042C">
        <w:rPr>
          <w:rFonts w:cstheme="minorHAnsi"/>
        </w:rPr>
        <w:t>ith</w:t>
      </w:r>
      <w:r w:rsidRPr="008B042C">
        <w:rPr>
          <w:rFonts w:cstheme="minorHAnsi"/>
        </w:rPr>
        <w:t xml:space="preserve"> [INTERVIEWEE]. </w:t>
      </w:r>
    </w:p>
    <w:p w14:paraId="77F8DDDA" w14:textId="77777777" w:rsidR="001579AF" w:rsidRPr="008B042C" w:rsidRDefault="00641A12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Hello [INTERVIEWEE], thank </w:t>
      </w:r>
      <w:r w:rsidR="001579AF" w:rsidRPr="008B042C">
        <w:rPr>
          <w:rFonts w:cstheme="minorHAnsi"/>
        </w:rPr>
        <w:t>you for joining us.</w:t>
      </w:r>
    </w:p>
    <w:p w14:paraId="2163E87C" w14:textId="77777777" w:rsidR="001579AF" w:rsidRPr="008B042C" w:rsidRDefault="001579AF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10DAB34B" w14:textId="77777777" w:rsidR="00313497" w:rsidRPr="008B042C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1. [QUESTION ONE HERE]</w:t>
      </w:r>
    </w:p>
    <w:p w14:paraId="311CFA58" w14:textId="77777777" w:rsidR="00313497" w:rsidRPr="008B042C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3FBCE15A" w14:textId="77777777" w:rsidR="00313497" w:rsidRPr="008B042C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[Answer here]</w:t>
      </w:r>
    </w:p>
    <w:p w14:paraId="4C1E1C4D" w14:textId="77777777" w:rsidR="00313497" w:rsidRPr="008B042C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3A309150" w14:textId="77777777" w:rsidR="00313497" w:rsidRPr="008B042C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2. [QUESTION TWO HERE]</w:t>
      </w:r>
    </w:p>
    <w:p w14:paraId="74436DA5" w14:textId="77777777" w:rsidR="00313497" w:rsidRPr="008B042C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59D24D00" w14:textId="77777777" w:rsidR="00313497" w:rsidRPr="008B042C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[Answer here]</w:t>
      </w:r>
    </w:p>
    <w:p w14:paraId="73E0CECA" w14:textId="77777777" w:rsidR="00313497" w:rsidRPr="008B042C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126A1AC4" w14:textId="77777777" w:rsidR="00313497" w:rsidRPr="008B042C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3. [QUESTION THREE HERE]</w:t>
      </w:r>
    </w:p>
    <w:p w14:paraId="0B917C97" w14:textId="77777777" w:rsidR="00313497" w:rsidRPr="008B042C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676566D9" w14:textId="77777777" w:rsidR="00313497" w:rsidRPr="008B042C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[Answer here]</w:t>
      </w:r>
    </w:p>
    <w:p w14:paraId="3827834D" w14:textId="77777777" w:rsidR="00313497" w:rsidRPr="008B042C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5EE4ED19" w14:textId="77777777" w:rsidR="00313497" w:rsidRPr="00991974" w:rsidRDefault="00313497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b/>
          <w:u w:val="single"/>
        </w:rPr>
      </w:pPr>
      <w:r w:rsidRPr="00991974">
        <w:rPr>
          <w:rFonts w:cstheme="minorHAnsi"/>
          <w:b/>
          <w:u w:val="single"/>
        </w:rPr>
        <w:t>JOINING LINK:</w:t>
      </w:r>
    </w:p>
    <w:p w14:paraId="0F68C6E7" w14:textId="77777777" w:rsidR="001579AF" w:rsidRPr="008B042C" w:rsidRDefault="001579AF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Well [INTERVIEWEE]</w:t>
      </w:r>
      <w:r w:rsidR="000A4401" w:rsidRPr="008B042C">
        <w:rPr>
          <w:rFonts w:cstheme="minorHAnsi"/>
        </w:rPr>
        <w:t>, thank</w:t>
      </w:r>
      <w:r w:rsidR="00641A12">
        <w:rPr>
          <w:rFonts w:cstheme="minorHAnsi"/>
        </w:rPr>
        <w:t xml:space="preserve"> </w:t>
      </w:r>
      <w:r w:rsidRPr="008B042C">
        <w:rPr>
          <w:rFonts w:cstheme="minorHAnsi"/>
        </w:rPr>
        <w:t xml:space="preserve">you very much for joining us. This has been </w:t>
      </w:r>
      <w:r w:rsidR="00641A12">
        <w:rPr>
          <w:rFonts w:cstheme="minorHAnsi"/>
        </w:rPr>
        <w:t>Two Minutes W</w:t>
      </w:r>
      <w:r w:rsidRPr="008B042C">
        <w:rPr>
          <w:rFonts w:cstheme="minorHAnsi"/>
        </w:rPr>
        <w:t>ith me, [REPORTER 4]. Back to the news desk.</w:t>
      </w:r>
    </w:p>
    <w:p w14:paraId="41A35832" w14:textId="77777777" w:rsidR="001579AF" w:rsidRPr="00711B07" w:rsidRDefault="001579AF" w:rsidP="003134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327B4C8F" w14:textId="77777777" w:rsidR="00313497" w:rsidRDefault="00313497" w:rsidP="00313497">
      <w:pPr>
        <w:spacing w:after="0" w:line="240" w:lineRule="auto"/>
        <w:rPr>
          <w:rFonts w:cstheme="minorHAnsi"/>
        </w:rPr>
      </w:pPr>
    </w:p>
    <w:p w14:paraId="3F34CDFC" w14:textId="77777777" w:rsidR="00313497" w:rsidRDefault="00313497" w:rsidP="001A376F">
      <w:pPr>
        <w:spacing w:after="0" w:line="240" w:lineRule="auto"/>
        <w:rPr>
          <w:rFonts w:cstheme="minorHAnsi"/>
        </w:rPr>
      </w:pPr>
    </w:p>
    <w:p w14:paraId="67CF13B0" w14:textId="77777777" w:rsidR="00F021BF" w:rsidRDefault="00F021BF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br w:type="page"/>
      </w:r>
    </w:p>
    <w:p w14:paraId="0E332A4C" w14:textId="18ED5D2C" w:rsidR="0052272A" w:rsidRPr="00711B07" w:rsidRDefault="0052272A" w:rsidP="0052272A">
      <w:pPr>
        <w:spacing w:after="0" w:line="240" w:lineRule="auto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lastRenderedPageBreak/>
        <w:t xml:space="preserve">CLOSING </w:t>
      </w:r>
      <w:r w:rsidRPr="00711B07">
        <w:rPr>
          <w:rFonts w:cstheme="minorHAnsi"/>
          <w:b/>
          <w:sz w:val="36"/>
          <w:szCs w:val="36"/>
        </w:rPr>
        <w:t>LINK – Presenter</w:t>
      </w:r>
      <w:r w:rsidR="00427F90">
        <w:rPr>
          <w:rFonts w:cstheme="minorHAnsi"/>
          <w:b/>
          <w:sz w:val="36"/>
          <w:szCs w:val="36"/>
        </w:rPr>
        <w:t>s</w:t>
      </w:r>
      <w:r w:rsidRPr="00711B07">
        <w:rPr>
          <w:rFonts w:cstheme="minorHAnsi"/>
          <w:b/>
          <w:sz w:val="36"/>
          <w:szCs w:val="36"/>
        </w:rPr>
        <w:t xml:space="preserve"> 1 </w:t>
      </w:r>
      <w:r w:rsidR="00991974">
        <w:rPr>
          <w:rFonts w:cstheme="minorHAnsi"/>
          <w:b/>
          <w:sz w:val="36"/>
          <w:szCs w:val="36"/>
        </w:rPr>
        <w:t>and</w:t>
      </w:r>
      <w:r w:rsidRPr="00711B07">
        <w:rPr>
          <w:rFonts w:cstheme="minorHAnsi"/>
          <w:b/>
          <w:sz w:val="36"/>
          <w:szCs w:val="36"/>
        </w:rPr>
        <w:t xml:space="preserve"> 2</w:t>
      </w:r>
    </w:p>
    <w:p w14:paraId="5BEA538A" w14:textId="77777777" w:rsidR="00103BA7" w:rsidRDefault="00103BA7" w:rsidP="0052272A">
      <w:pPr>
        <w:spacing w:after="0" w:line="240" w:lineRule="auto"/>
        <w:rPr>
          <w:rFonts w:cstheme="minorHAnsi"/>
        </w:rPr>
      </w:pPr>
    </w:p>
    <w:p w14:paraId="4793BC3C" w14:textId="77777777" w:rsidR="0052272A" w:rsidRPr="008B042C" w:rsidRDefault="0052272A" w:rsidP="00522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09A9213E" w14:textId="77777777" w:rsidR="00103BA7" w:rsidRPr="008B042C" w:rsidRDefault="00103BA7" w:rsidP="00BF0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Thanks [WEATHER PRESENTER OR REPORTER 4].</w:t>
      </w:r>
    </w:p>
    <w:p w14:paraId="386CFA07" w14:textId="77777777" w:rsidR="00103BA7" w:rsidRPr="008B042C" w:rsidRDefault="00103BA7" w:rsidP="00BF0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47C0A25A" w14:textId="77777777" w:rsidR="00634DF9" w:rsidRPr="008B042C" w:rsidRDefault="00634DF9" w:rsidP="00BF0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>[</w:t>
      </w:r>
      <w:r w:rsidR="00427F90" w:rsidRPr="008B042C">
        <w:rPr>
          <w:rFonts w:cstheme="minorHAnsi"/>
        </w:rPr>
        <w:t xml:space="preserve">WRITE A BRIEF </w:t>
      </w:r>
      <w:r w:rsidRPr="008B042C">
        <w:rPr>
          <w:rFonts w:cstheme="minorHAnsi"/>
        </w:rPr>
        <w:t xml:space="preserve">CLOSING SUMMARY </w:t>
      </w:r>
      <w:r w:rsidR="00427F90" w:rsidRPr="008B042C">
        <w:rPr>
          <w:rFonts w:cstheme="minorHAnsi"/>
        </w:rPr>
        <w:t xml:space="preserve">FOR YOUR SHOW </w:t>
      </w:r>
      <w:r w:rsidRPr="008B042C">
        <w:rPr>
          <w:rFonts w:cstheme="minorHAnsi"/>
        </w:rPr>
        <w:t>HERE</w:t>
      </w:r>
      <w:r w:rsidR="003B7FE0">
        <w:rPr>
          <w:rFonts w:cstheme="minorHAnsi"/>
        </w:rPr>
        <w:t xml:space="preserve">. APPROX. 50 </w:t>
      </w:r>
      <w:r w:rsidR="003F637C">
        <w:rPr>
          <w:rFonts w:cstheme="minorHAnsi"/>
        </w:rPr>
        <w:t xml:space="preserve">– 75 </w:t>
      </w:r>
      <w:r w:rsidR="003B7FE0">
        <w:rPr>
          <w:rFonts w:cstheme="minorHAnsi"/>
        </w:rPr>
        <w:t>WORDS</w:t>
      </w:r>
      <w:r w:rsidRPr="008B042C">
        <w:rPr>
          <w:rFonts w:cstheme="minorHAnsi"/>
        </w:rPr>
        <w:t xml:space="preserve">]. </w:t>
      </w:r>
    </w:p>
    <w:p w14:paraId="44213F4C" w14:textId="77777777" w:rsidR="00634DF9" w:rsidRPr="008B042C" w:rsidRDefault="00634DF9" w:rsidP="00BF0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4A860FF7" w14:textId="77777777" w:rsidR="00BF0709" w:rsidRPr="008B042C" w:rsidRDefault="00427F90" w:rsidP="00BF0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P1: </w:t>
      </w:r>
      <w:r w:rsidR="00BF0709" w:rsidRPr="008B042C">
        <w:rPr>
          <w:rFonts w:cstheme="minorHAnsi"/>
        </w:rPr>
        <w:t>Thank you all for watching. We’ll see you again next time.</w:t>
      </w:r>
    </w:p>
    <w:p w14:paraId="141F49E7" w14:textId="77777777" w:rsidR="00427F90" w:rsidRPr="008B042C" w:rsidRDefault="00427F90" w:rsidP="00BF0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0F62EE39" w14:textId="77777777" w:rsidR="00BF0709" w:rsidRPr="008B042C" w:rsidRDefault="00427F90" w:rsidP="00BF0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P2: </w:t>
      </w:r>
      <w:r w:rsidR="00BF0709" w:rsidRPr="008B042C">
        <w:rPr>
          <w:rFonts w:cstheme="minorHAnsi"/>
        </w:rPr>
        <w:t xml:space="preserve">From the whole team at </w:t>
      </w:r>
      <w:r w:rsidR="00634DF9" w:rsidRPr="008B042C">
        <w:rPr>
          <w:rFonts w:cstheme="minorHAnsi"/>
        </w:rPr>
        <w:t>[SHOW NAME]</w:t>
      </w:r>
    </w:p>
    <w:p w14:paraId="6159C93C" w14:textId="77777777" w:rsidR="00BF0709" w:rsidRPr="008B042C" w:rsidRDefault="00BF0709" w:rsidP="00BF0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4C89FC68" w14:textId="77777777" w:rsidR="00BF0709" w:rsidRPr="008B042C" w:rsidRDefault="00427F90" w:rsidP="00BF07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  <w:r w:rsidRPr="008B042C">
        <w:rPr>
          <w:rFonts w:cstheme="minorHAnsi"/>
        </w:rPr>
        <w:t xml:space="preserve">Both: </w:t>
      </w:r>
      <w:r w:rsidR="00BF0709" w:rsidRPr="008B042C">
        <w:rPr>
          <w:rFonts w:cstheme="minorHAnsi"/>
        </w:rPr>
        <w:t xml:space="preserve">GOOD BYE / </w:t>
      </w:r>
      <w:r w:rsidR="00351461" w:rsidRPr="008B042C">
        <w:rPr>
          <w:rFonts w:cstheme="minorHAnsi"/>
        </w:rPr>
        <w:t>KA KITE ANO.</w:t>
      </w:r>
    </w:p>
    <w:p w14:paraId="64A4F40D" w14:textId="77777777" w:rsidR="00BF0709" w:rsidRPr="00711B07" w:rsidRDefault="00BF0709" w:rsidP="00522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2733817F" w14:textId="77777777" w:rsidR="0052272A" w:rsidRPr="00711B07" w:rsidRDefault="0052272A" w:rsidP="00522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</w:rPr>
      </w:pPr>
    </w:p>
    <w:p w14:paraId="7DFBB8C1" w14:textId="77777777" w:rsidR="0052272A" w:rsidRPr="00711B07" w:rsidRDefault="0052272A" w:rsidP="0052272A">
      <w:pPr>
        <w:spacing w:after="0" w:line="240" w:lineRule="auto"/>
        <w:rPr>
          <w:rFonts w:cstheme="minorHAnsi"/>
        </w:rPr>
      </w:pPr>
      <w:r w:rsidRPr="00711B07">
        <w:rPr>
          <w:rFonts w:cstheme="minorHAnsi"/>
        </w:rPr>
        <w:t xml:space="preserve"> </w:t>
      </w:r>
    </w:p>
    <w:p w14:paraId="3CEBB93A" w14:textId="77777777" w:rsidR="001A376F" w:rsidRPr="00711B07" w:rsidRDefault="001A376F" w:rsidP="001A376F">
      <w:pPr>
        <w:spacing w:after="0" w:line="240" w:lineRule="auto"/>
        <w:rPr>
          <w:rFonts w:cstheme="minorHAnsi"/>
        </w:rPr>
      </w:pPr>
    </w:p>
    <w:sectPr w:rsidR="001A376F" w:rsidRPr="00711B07" w:rsidSect="00991974">
      <w:headerReference w:type="default" r:id="rId9"/>
      <w:footerReference w:type="default" r:id="rId10"/>
      <w:headerReference w:type="first" r:id="rId11"/>
      <w:pgSz w:w="11906" w:h="16838"/>
      <w:pgMar w:top="1701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5C5936" w14:textId="77777777" w:rsidR="003B7FE0" w:rsidRDefault="003B7FE0" w:rsidP="003B7FE0">
      <w:pPr>
        <w:spacing w:after="0" w:line="240" w:lineRule="auto"/>
      </w:pPr>
      <w:r>
        <w:separator/>
      </w:r>
    </w:p>
  </w:endnote>
  <w:endnote w:type="continuationSeparator" w:id="0">
    <w:p w14:paraId="52610E96" w14:textId="77777777" w:rsidR="003B7FE0" w:rsidRDefault="003B7FE0" w:rsidP="003B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77693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52F7A9" w14:textId="77777777" w:rsidR="003B7FE0" w:rsidRDefault="003B7FE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439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F40AB4" w14:textId="77777777" w:rsidR="003B7FE0" w:rsidRDefault="003B7F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2DBC50" w14:textId="77777777" w:rsidR="003B7FE0" w:rsidRDefault="003B7FE0" w:rsidP="003B7FE0">
      <w:pPr>
        <w:spacing w:after="0" w:line="240" w:lineRule="auto"/>
      </w:pPr>
      <w:r>
        <w:separator/>
      </w:r>
    </w:p>
  </w:footnote>
  <w:footnote w:type="continuationSeparator" w:id="0">
    <w:p w14:paraId="59126510" w14:textId="77777777" w:rsidR="003B7FE0" w:rsidRDefault="003B7FE0" w:rsidP="003B7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8AC0F8" w14:textId="796D0866" w:rsidR="00991974" w:rsidRDefault="00991974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8240" behindDoc="1" locked="0" layoutInCell="1" allowOverlap="1" wp14:anchorId="66E8378D" wp14:editId="5F816EB9">
          <wp:simplePos x="0" y="0"/>
          <wp:positionH relativeFrom="page">
            <wp:align>left</wp:align>
          </wp:positionH>
          <wp:positionV relativeFrom="paragraph">
            <wp:posOffset>-431800</wp:posOffset>
          </wp:positionV>
          <wp:extent cx="7534275" cy="1065700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ital E_OnTV_Newscast_Script header pg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70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1BD9C" w14:textId="3D5F1D79" w:rsidR="00991974" w:rsidRDefault="00991974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9264" behindDoc="1" locked="0" layoutInCell="1" allowOverlap="1" wp14:anchorId="04FA7477" wp14:editId="07201A53">
          <wp:simplePos x="0" y="0"/>
          <wp:positionH relativeFrom="margin">
            <wp:align>center</wp:align>
          </wp:positionH>
          <wp:positionV relativeFrom="paragraph">
            <wp:posOffset>-453390</wp:posOffset>
          </wp:positionV>
          <wp:extent cx="7534275" cy="1065700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pital E_OnTV_Newscast_Script header pg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70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81AF5"/>
    <w:multiLevelType w:val="hybridMultilevel"/>
    <w:tmpl w:val="BD1446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002EEC"/>
    <w:multiLevelType w:val="hybridMultilevel"/>
    <w:tmpl w:val="1A9299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074B0"/>
    <w:multiLevelType w:val="hybridMultilevel"/>
    <w:tmpl w:val="C5B2B4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07"/>
    <w:rsid w:val="000945FB"/>
    <w:rsid w:val="000A4401"/>
    <w:rsid w:val="00103BA7"/>
    <w:rsid w:val="00105321"/>
    <w:rsid w:val="001579AF"/>
    <w:rsid w:val="00161B97"/>
    <w:rsid w:val="001A376F"/>
    <w:rsid w:val="0029596D"/>
    <w:rsid w:val="00313497"/>
    <w:rsid w:val="00351461"/>
    <w:rsid w:val="003B7FE0"/>
    <w:rsid w:val="003F637C"/>
    <w:rsid w:val="00427F90"/>
    <w:rsid w:val="004647B8"/>
    <w:rsid w:val="004826FF"/>
    <w:rsid w:val="004F7239"/>
    <w:rsid w:val="0051048F"/>
    <w:rsid w:val="0052272A"/>
    <w:rsid w:val="0055439A"/>
    <w:rsid w:val="00634DF9"/>
    <w:rsid w:val="00641A12"/>
    <w:rsid w:val="00711B07"/>
    <w:rsid w:val="00784E5C"/>
    <w:rsid w:val="007E0F54"/>
    <w:rsid w:val="008B042C"/>
    <w:rsid w:val="008E345C"/>
    <w:rsid w:val="0092407B"/>
    <w:rsid w:val="00991974"/>
    <w:rsid w:val="00AB701F"/>
    <w:rsid w:val="00BF0709"/>
    <w:rsid w:val="00CD0BCC"/>
    <w:rsid w:val="00CE559D"/>
    <w:rsid w:val="00D34408"/>
    <w:rsid w:val="00DD1B35"/>
    <w:rsid w:val="00EF7771"/>
    <w:rsid w:val="00F021BF"/>
    <w:rsid w:val="00F225F0"/>
    <w:rsid w:val="00F76035"/>
    <w:rsid w:val="00F90170"/>
    <w:rsid w:val="00FA041E"/>
    <w:rsid w:val="00FA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B4599F"/>
  <w15:chartTrackingRefBased/>
  <w15:docId w15:val="{05671CB6-935E-4454-B9BF-99EEBA82B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B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7F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25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5F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7F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FE0"/>
  </w:style>
  <w:style w:type="paragraph" w:styleId="Footer">
    <w:name w:val="footer"/>
    <w:basedOn w:val="Normal"/>
    <w:link w:val="FooterChar"/>
    <w:uiPriority w:val="99"/>
    <w:unhideWhenUsed/>
    <w:rsid w:val="003B7F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FE0"/>
  </w:style>
  <w:style w:type="character" w:styleId="Hyperlink">
    <w:name w:val="Hyperlink"/>
    <w:basedOn w:val="DefaultParagraphFont"/>
    <w:uiPriority w:val="99"/>
    <w:unhideWhenUsed/>
    <w:rsid w:val="004647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tenr@experiencewellington.org.n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520F9-02C9-407F-88BC-82465E173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8E796F57</Template>
  <TotalTime>1</TotalTime>
  <Pages>9</Pages>
  <Words>1123</Words>
  <Characters>6402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Wellington Museum Trust</Company>
  <LinksUpToDate>false</LinksUpToDate>
  <CharactersWithSpaces>7510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Rowe</dc:creator>
  <cp:keywords/>
  <dc:description/>
  <cp:lastModifiedBy>Delyse Diack</cp:lastModifiedBy>
  <cp:revision>2</cp:revision>
  <cp:lastPrinted>2018-10-08T20:18:00Z</cp:lastPrinted>
  <dcterms:created xsi:type="dcterms:W3CDTF">2018-12-03T20:42:00Z</dcterms:created>
  <dcterms:modified xsi:type="dcterms:W3CDTF">2018-12-03T20:42:00Z</dcterms:modified>
</cp:coreProperties>
</file>